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A6033" w14:textId="572CA6CA" w:rsidR="00125949" w:rsidRDefault="003312EF" w:rsidP="00884657">
      <w:pPr>
        <w:pStyle w:val="Heading3"/>
        <w:spacing w:after="240"/>
        <w:rPr>
          <w:lang w:val="en-GB"/>
        </w:rPr>
      </w:pPr>
      <w:r w:rsidRPr="009D4484">
        <w:rPr>
          <w:noProof/>
        </w:rPr>
        <w:drawing>
          <wp:inline distT="0" distB="0" distL="0" distR="0" wp14:anchorId="30B60137" wp14:editId="56C3E44F">
            <wp:extent cx="5476875" cy="1038225"/>
            <wp:effectExtent l="0" t="0" r="9525" b="9525"/>
            <wp:docPr id="541328952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28952" name="Picture 2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39129" w14:textId="2E89889C" w:rsidR="003D79C4" w:rsidRDefault="003D79C4" w:rsidP="00884657">
      <w:pPr>
        <w:pStyle w:val="NoSpacing"/>
        <w:rPr>
          <w:b/>
          <w:bCs/>
          <w:sz w:val="28"/>
          <w:szCs w:val="28"/>
        </w:rPr>
      </w:pPr>
      <w:r w:rsidRPr="00FB59E8">
        <w:rPr>
          <w:b/>
          <w:bCs/>
          <w:sz w:val="28"/>
          <w:szCs w:val="28"/>
        </w:rPr>
        <w:t>Enchanted Ireland</w:t>
      </w:r>
      <w:r w:rsidR="005D77F2">
        <w:rPr>
          <w:b/>
          <w:bCs/>
          <w:sz w:val="28"/>
          <w:szCs w:val="28"/>
        </w:rPr>
        <w:t xml:space="preserve"> &amp; Scotland</w:t>
      </w:r>
      <w:r w:rsidRPr="00FB59E8">
        <w:rPr>
          <w:b/>
          <w:bCs/>
          <w:sz w:val="28"/>
          <w:szCs w:val="28"/>
        </w:rPr>
        <w:t xml:space="preserve"> Tour</w:t>
      </w:r>
    </w:p>
    <w:p w14:paraId="4140D484" w14:textId="77777777" w:rsidR="00884657" w:rsidRDefault="00884657" w:rsidP="00884657">
      <w:pPr>
        <w:pStyle w:val="NoSpacing"/>
        <w:rPr>
          <w:b/>
          <w:bCs/>
          <w:sz w:val="28"/>
          <w:szCs w:val="28"/>
        </w:rPr>
      </w:pPr>
    </w:p>
    <w:p w14:paraId="7306EB92" w14:textId="315AC187" w:rsidR="00884657" w:rsidRDefault="00884657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 11. Depart for Newark International Airport</w:t>
      </w:r>
    </w:p>
    <w:p w14:paraId="60D26C88" w14:textId="00666395" w:rsidR="00F153AA" w:rsidRPr="00F8305E" w:rsidRDefault="00A22566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 12</w:t>
      </w:r>
      <w:r w:rsidR="00A9580B" w:rsidRPr="00F8305E">
        <w:rPr>
          <w:b/>
          <w:bCs/>
        </w:rPr>
        <w:t>.</w:t>
      </w:r>
      <w:r w:rsidR="00125949" w:rsidRPr="00F8305E">
        <w:rPr>
          <w:b/>
          <w:bCs/>
        </w:rPr>
        <w:t xml:space="preserve"> </w:t>
      </w:r>
      <w:r w:rsidR="00F712CA" w:rsidRPr="00F8305E">
        <w:rPr>
          <w:b/>
          <w:bCs/>
        </w:rPr>
        <w:t xml:space="preserve">Arrive </w:t>
      </w:r>
      <w:r w:rsidR="00125949" w:rsidRPr="00F8305E">
        <w:rPr>
          <w:b/>
          <w:bCs/>
        </w:rPr>
        <w:t>Dublin</w:t>
      </w:r>
      <w:r w:rsidR="0042695C" w:rsidRPr="00F8305E">
        <w:rPr>
          <w:b/>
          <w:bCs/>
        </w:rPr>
        <w:t xml:space="preserve"> – </w:t>
      </w:r>
      <w:r w:rsidR="00F153AA" w:rsidRPr="00F8305E">
        <w:rPr>
          <w:b/>
          <w:bCs/>
        </w:rPr>
        <w:t xml:space="preserve">City Tour </w:t>
      </w:r>
    </w:p>
    <w:p w14:paraId="59995A6E" w14:textId="0CC3FD63" w:rsidR="00A903C6" w:rsidRDefault="00F153AA" w:rsidP="00940906">
      <w:pPr>
        <w:spacing w:line="276" w:lineRule="auto"/>
        <w:rPr>
          <w:b/>
          <w:sz w:val="24"/>
          <w:szCs w:val="24"/>
        </w:rPr>
      </w:pPr>
      <w:r w:rsidRPr="009F2080">
        <w:rPr>
          <w:noProof/>
          <w:sz w:val="24"/>
          <w:szCs w:val="24"/>
          <w:lang w:val="en-IE" w:eastAsia="en-IE"/>
        </w:rPr>
        <w:drawing>
          <wp:anchor distT="0" distB="400" distL="114300" distR="114300" simplePos="0" relativeHeight="251658240" behindDoc="1" locked="0" layoutInCell="1" allowOverlap="1" wp14:anchorId="60D26CF5" wp14:editId="4BD7B2F7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092960" cy="1377950"/>
            <wp:effectExtent l="0" t="0" r="2540" b="0"/>
            <wp:wrapTight wrapText="bothSides">
              <wp:wrapPolygon edited="0">
                <wp:start x="0" y="0"/>
                <wp:lineTo x="0" y="21202"/>
                <wp:lineTo x="21430" y="21202"/>
                <wp:lineTo x="214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9" b="7751"/>
                    <a:stretch/>
                  </pic:blipFill>
                  <pic:spPr bwMode="auto">
                    <a:xfrm>
                      <a:off x="0" y="0"/>
                      <a:ext cx="2092960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90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080">
        <w:rPr>
          <w:sz w:val="24"/>
          <w:szCs w:val="24"/>
        </w:rPr>
        <w:t>Following arrival at Dublin Ai</w:t>
      </w:r>
      <w:r w:rsidR="00AA2B86" w:rsidRPr="009F2080">
        <w:rPr>
          <w:sz w:val="24"/>
          <w:szCs w:val="24"/>
        </w:rPr>
        <w:t xml:space="preserve">rport, </w:t>
      </w:r>
      <w:r w:rsidR="00125949" w:rsidRPr="009F2080">
        <w:rPr>
          <w:sz w:val="24"/>
          <w:szCs w:val="24"/>
        </w:rPr>
        <w:t xml:space="preserve">you will be met by your </w:t>
      </w:r>
      <w:r w:rsidR="008F2AEC">
        <w:rPr>
          <w:sz w:val="24"/>
          <w:szCs w:val="24"/>
        </w:rPr>
        <w:t>T</w:t>
      </w:r>
      <w:r w:rsidR="003F0A54">
        <w:rPr>
          <w:sz w:val="24"/>
          <w:szCs w:val="24"/>
        </w:rPr>
        <w:t xml:space="preserve">our Guide </w:t>
      </w:r>
      <w:r w:rsidRPr="009F2080">
        <w:rPr>
          <w:sz w:val="24"/>
          <w:szCs w:val="24"/>
        </w:rPr>
        <w:t xml:space="preserve">and escorted to your awaiting </w:t>
      </w:r>
      <w:proofErr w:type="gramStart"/>
      <w:r w:rsidRPr="009F2080">
        <w:rPr>
          <w:sz w:val="24"/>
          <w:szCs w:val="24"/>
        </w:rPr>
        <w:t>motorcoach</w:t>
      </w:r>
      <w:proofErr w:type="gramEnd"/>
      <w:r w:rsidRPr="009F2080">
        <w:rPr>
          <w:sz w:val="24"/>
          <w:szCs w:val="24"/>
        </w:rPr>
        <w:t xml:space="preserve">. </w:t>
      </w:r>
      <w:r w:rsidR="00591184" w:rsidRPr="009F2080">
        <w:rPr>
          <w:sz w:val="24"/>
          <w:szCs w:val="24"/>
        </w:rPr>
        <w:t xml:space="preserve">This morning you will enjoy a tour of </w:t>
      </w:r>
      <w:r w:rsidR="00591184" w:rsidRPr="009F2080">
        <w:rPr>
          <w:b/>
          <w:sz w:val="24"/>
          <w:szCs w:val="24"/>
        </w:rPr>
        <w:t>Dublin City</w:t>
      </w:r>
      <w:r w:rsidR="00591184" w:rsidRPr="009F2080">
        <w:rPr>
          <w:sz w:val="24"/>
          <w:szCs w:val="24"/>
        </w:rPr>
        <w:t>, founded as a </w:t>
      </w:r>
      <w:r w:rsidR="00591184" w:rsidRPr="009F2080">
        <w:rPr>
          <w:b/>
          <w:sz w:val="24"/>
          <w:szCs w:val="24"/>
        </w:rPr>
        <w:t xml:space="preserve">Viking settlement </w:t>
      </w:r>
      <w:r w:rsidR="00591184" w:rsidRPr="009F2080">
        <w:rPr>
          <w:sz w:val="24"/>
          <w:szCs w:val="24"/>
        </w:rPr>
        <w:t xml:space="preserve">and has been </w:t>
      </w:r>
      <w:r w:rsidR="00591184" w:rsidRPr="009F2080">
        <w:rPr>
          <w:b/>
          <w:sz w:val="24"/>
          <w:szCs w:val="24"/>
        </w:rPr>
        <w:t>home to the Irish Parliament</w:t>
      </w:r>
      <w:r w:rsidR="00591184" w:rsidRPr="009F2080">
        <w:rPr>
          <w:sz w:val="24"/>
          <w:szCs w:val="24"/>
        </w:rPr>
        <w:t xml:space="preserve"> since the creation of the Irish Free State in 1922. On your tour, you will see </w:t>
      </w:r>
      <w:r w:rsidR="00A903C6" w:rsidRPr="009F2080">
        <w:rPr>
          <w:sz w:val="24"/>
          <w:szCs w:val="24"/>
        </w:rPr>
        <w:t xml:space="preserve">the </w:t>
      </w:r>
      <w:r w:rsidR="00A903C6" w:rsidRPr="009F2080">
        <w:rPr>
          <w:b/>
          <w:sz w:val="24"/>
          <w:szCs w:val="24"/>
        </w:rPr>
        <w:t>Georgian Squares</w:t>
      </w:r>
      <w:r w:rsidR="00A903C6" w:rsidRPr="009F2080">
        <w:rPr>
          <w:sz w:val="24"/>
          <w:szCs w:val="24"/>
        </w:rPr>
        <w:t xml:space="preserve"> with</w:t>
      </w:r>
      <w:r w:rsidR="00A903C6" w:rsidRPr="009F2080">
        <w:rPr>
          <w:noProof/>
          <w:sz w:val="24"/>
          <w:szCs w:val="24"/>
        </w:rPr>
        <w:t xml:space="preserve"> </w:t>
      </w:r>
      <w:r w:rsidR="00A903C6" w:rsidRPr="009F2080">
        <w:rPr>
          <w:sz w:val="24"/>
          <w:szCs w:val="24"/>
        </w:rPr>
        <w:t>their 18</w:t>
      </w:r>
      <w:r w:rsidR="00A903C6" w:rsidRPr="009F2080">
        <w:rPr>
          <w:sz w:val="24"/>
          <w:szCs w:val="24"/>
          <w:vertAlign w:val="superscript"/>
        </w:rPr>
        <w:t>th</w:t>
      </w:r>
      <w:r w:rsidR="00A903C6" w:rsidRPr="009F2080">
        <w:rPr>
          <w:sz w:val="24"/>
          <w:szCs w:val="24"/>
        </w:rPr>
        <w:t xml:space="preserve"> Century houses, </w:t>
      </w:r>
      <w:r w:rsidR="00A903C6" w:rsidRPr="009F2080">
        <w:rPr>
          <w:b/>
          <w:sz w:val="24"/>
          <w:szCs w:val="24"/>
        </w:rPr>
        <w:t>St. Patrick’s Cathedral</w:t>
      </w:r>
      <w:r w:rsidR="00A903C6" w:rsidRPr="009F2080">
        <w:rPr>
          <w:sz w:val="24"/>
          <w:szCs w:val="24"/>
        </w:rPr>
        <w:t xml:space="preserve">, </w:t>
      </w:r>
      <w:r w:rsidR="00A903C6" w:rsidRPr="009F2080">
        <w:rPr>
          <w:b/>
          <w:sz w:val="24"/>
          <w:szCs w:val="24"/>
        </w:rPr>
        <w:t>the Phoenix Park</w:t>
      </w:r>
      <w:r w:rsidR="00A903C6" w:rsidRPr="009F2080">
        <w:rPr>
          <w:sz w:val="24"/>
          <w:szCs w:val="24"/>
        </w:rPr>
        <w:t xml:space="preserve"> (biggest town park in Europe), statue filled </w:t>
      </w:r>
      <w:r w:rsidR="00A903C6" w:rsidRPr="009F2080">
        <w:rPr>
          <w:b/>
          <w:sz w:val="24"/>
          <w:szCs w:val="24"/>
        </w:rPr>
        <w:t>O’Connell Street</w:t>
      </w:r>
      <w:r w:rsidR="00A903C6" w:rsidRPr="009F2080">
        <w:rPr>
          <w:sz w:val="24"/>
          <w:szCs w:val="24"/>
        </w:rPr>
        <w:t xml:space="preserve"> and the fashionable </w:t>
      </w:r>
      <w:r w:rsidR="00A903C6" w:rsidRPr="009F2080">
        <w:rPr>
          <w:b/>
          <w:sz w:val="24"/>
          <w:szCs w:val="24"/>
        </w:rPr>
        <w:t>Grafton Street</w:t>
      </w:r>
      <w:r w:rsidR="00A903C6" w:rsidRPr="009F2080">
        <w:rPr>
          <w:sz w:val="24"/>
          <w:szCs w:val="24"/>
        </w:rPr>
        <w:t xml:space="preserve">. You will also see </w:t>
      </w:r>
      <w:r w:rsidR="00A903C6" w:rsidRPr="009F2080">
        <w:rPr>
          <w:b/>
          <w:sz w:val="24"/>
          <w:szCs w:val="24"/>
        </w:rPr>
        <w:t>Trinity College</w:t>
      </w:r>
      <w:r w:rsidR="00A903C6" w:rsidRPr="009F2080">
        <w:rPr>
          <w:sz w:val="24"/>
          <w:szCs w:val="24"/>
        </w:rPr>
        <w:t xml:space="preserve"> which houses </w:t>
      </w:r>
      <w:r w:rsidR="009F2080">
        <w:rPr>
          <w:sz w:val="24"/>
          <w:szCs w:val="24"/>
        </w:rPr>
        <w:t>t</w:t>
      </w:r>
      <w:r w:rsidR="00A903C6" w:rsidRPr="009F2080">
        <w:rPr>
          <w:sz w:val="24"/>
          <w:szCs w:val="24"/>
        </w:rPr>
        <w:t xml:space="preserve">he </w:t>
      </w:r>
      <w:r w:rsidR="00A903C6" w:rsidRPr="009F2080">
        <w:rPr>
          <w:b/>
          <w:sz w:val="24"/>
          <w:szCs w:val="24"/>
        </w:rPr>
        <w:t>Book of Kells</w:t>
      </w:r>
      <w:r w:rsidR="00A903C6" w:rsidRPr="009F2080">
        <w:rPr>
          <w:sz w:val="24"/>
          <w:szCs w:val="24"/>
        </w:rPr>
        <w:t xml:space="preserve">. </w:t>
      </w:r>
      <w:r w:rsidR="00A903C6" w:rsidRPr="009F2080">
        <w:rPr>
          <w:color w:val="000000"/>
          <w:sz w:val="24"/>
          <w:szCs w:val="24"/>
        </w:rPr>
        <w:t xml:space="preserve">No visit to Dublin would be complete without a visit to the </w:t>
      </w:r>
      <w:r w:rsidR="00A903C6" w:rsidRPr="009F2080">
        <w:rPr>
          <w:b/>
          <w:color w:val="000000"/>
          <w:sz w:val="24"/>
          <w:szCs w:val="24"/>
        </w:rPr>
        <w:t>Guinness Brewery</w:t>
      </w:r>
      <w:r w:rsidR="00A903C6" w:rsidRPr="009F2080">
        <w:rPr>
          <w:color w:val="000000"/>
          <w:sz w:val="24"/>
          <w:szCs w:val="24"/>
        </w:rPr>
        <w:t xml:space="preserve"> </w:t>
      </w:r>
      <w:r w:rsidR="00A903C6" w:rsidRPr="009F2080">
        <w:rPr>
          <w:b/>
          <w:color w:val="000000"/>
          <w:sz w:val="24"/>
          <w:szCs w:val="24"/>
        </w:rPr>
        <w:t>founded in 1759</w:t>
      </w:r>
      <w:r w:rsidR="00A903C6" w:rsidRPr="009F2080">
        <w:rPr>
          <w:color w:val="000000"/>
          <w:sz w:val="24"/>
          <w:szCs w:val="24"/>
        </w:rPr>
        <w:t xml:space="preserve"> by Arthur Guinness. Here </w:t>
      </w:r>
      <w:r w:rsidR="001F0D01">
        <w:rPr>
          <w:color w:val="000000"/>
          <w:sz w:val="24"/>
          <w:szCs w:val="24"/>
        </w:rPr>
        <w:t>you</w:t>
      </w:r>
      <w:r w:rsidR="00A903C6" w:rsidRPr="009F2080">
        <w:rPr>
          <w:color w:val="000000"/>
          <w:sz w:val="24"/>
          <w:szCs w:val="24"/>
        </w:rPr>
        <w:t xml:space="preserve"> will enjoy a guided tour which concludes with a leisurely </w:t>
      </w:r>
      <w:r w:rsidR="00A903C6" w:rsidRPr="009F2080">
        <w:rPr>
          <w:b/>
          <w:color w:val="000000"/>
          <w:sz w:val="24"/>
          <w:szCs w:val="24"/>
        </w:rPr>
        <w:t>pint of Guinness</w:t>
      </w:r>
      <w:r w:rsidR="00A903C6" w:rsidRPr="009F2080">
        <w:rPr>
          <w:color w:val="000000"/>
          <w:sz w:val="24"/>
          <w:szCs w:val="24"/>
        </w:rPr>
        <w:t xml:space="preserve"> in the </w:t>
      </w:r>
      <w:r w:rsidR="00A903C6" w:rsidRPr="009F2080">
        <w:rPr>
          <w:b/>
          <w:color w:val="000000"/>
          <w:sz w:val="24"/>
          <w:szCs w:val="24"/>
        </w:rPr>
        <w:t>360-degree roof top</w:t>
      </w:r>
      <w:r w:rsidR="00A903C6" w:rsidRPr="009F2080">
        <w:rPr>
          <w:color w:val="000000"/>
          <w:sz w:val="24"/>
          <w:szCs w:val="24"/>
        </w:rPr>
        <w:t xml:space="preserve"> bar while enjoying some spectacular views of Dublin </w:t>
      </w:r>
      <w:r w:rsidR="00AA095B">
        <w:rPr>
          <w:color w:val="000000"/>
          <w:sz w:val="24"/>
          <w:szCs w:val="24"/>
        </w:rPr>
        <w:t>C</w:t>
      </w:r>
      <w:r w:rsidR="00A903C6" w:rsidRPr="009F2080">
        <w:rPr>
          <w:color w:val="000000"/>
          <w:sz w:val="24"/>
          <w:szCs w:val="24"/>
        </w:rPr>
        <w:t>ity.</w:t>
      </w:r>
      <w:r w:rsidR="00A903C6" w:rsidRPr="009F2080">
        <w:rPr>
          <w:sz w:val="24"/>
          <w:szCs w:val="24"/>
        </w:rPr>
        <w:t xml:space="preserve"> </w:t>
      </w:r>
      <w:r w:rsidR="003F0A54">
        <w:rPr>
          <w:color w:val="000000"/>
          <w:sz w:val="24"/>
          <w:szCs w:val="24"/>
        </w:rPr>
        <w:t xml:space="preserve">This afternoon </w:t>
      </w:r>
      <w:r w:rsidR="008F2AEC">
        <w:rPr>
          <w:color w:val="000000"/>
          <w:sz w:val="24"/>
          <w:szCs w:val="24"/>
        </w:rPr>
        <w:t>you</w:t>
      </w:r>
      <w:r w:rsidR="003F0A54">
        <w:rPr>
          <w:color w:val="000000"/>
          <w:sz w:val="24"/>
          <w:szCs w:val="24"/>
        </w:rPr>
        <w:t xml:space="preserve"> will check into </w:t>
      </w:r>
      <w:r w:rsidR="00622177">
        <w:rPr>
          <w:color w:val="000000"/>
          <w:sz w:val="24"/>
          <w:szCs w:val="24"/>
        </w:rPr>
        <w:t>you</w:t>
      </w:r>
      <w:r w:rsidR="00372DE6">
        <w:rPr>
          <w:color w:val="000000"/>
          <w:sz w:val="24"/>
          <w:szCs w:val="24"/>
        </w:rPr>
        <w:t>r hote</w:t>
      </w:r>
      <w:r w:rsidR="0059523C">
        <w:rPr>
          <w:color w:val="000000"/>
          <w:sz w:val="24"/>
          <w:szCs w:val="24"/>
        </w:rPr>
        <w:t xml:space="preserve">l </w:t>
      </w:r>
      <w:r w:rsidR="003F0A54">
        <w:rPr>
          <w:color w:val="auto"/>
          <w:sz w:val="24"/>
          <w:szCs w:val="24"/>
        </w:rPr>
        <w:t>for an overnight stay.</w:t>
      </w:r>
      <w:r w:rsidR="003F0A54">
        <w:rPr>
          <w:sz w:val="24"/>
          <w:szCs w:val="24"/>
        </w:rPr>
        <w:t xml:space="preserve"> </w:t>
      </w:r>
      <w:r w:rsidR="003F0A54">
        <w:rPr>
          <w:b/>
          <w:sz w:val="24"/>
          <w:szCs w:val="24"/>
        </w:rPr>
        <w:t xml:space="preserve">Later </w:t>
      </w:r>
      <w:r w:rsidR="00901E8E">
        <w:rPr>
          <w:b/>
          <w:sz w:val="24"/>
          <w:szCs w:val="24"/>
        </w:rPr>
        <w:t>you will regroup with your fellow travelers and enjoy a welcome dinner.</w:t>
      </w:r>
      <w:r w:rsidR="005363F3">
        <w:rPr>
          <w:b/>
          <w:sz w:val="24"/>
          <w:szCs w:val="24"/>
        </w:rPr>
        <w:t xml:space="preserve"> Overnight:</w:t>
      </w:r>
      <w:r w:rsidR="00675577">
        <w:rPr>
          <w:b/>
          <w:sz w:val="24"/>
          <w:szCs w:val="24"/>
        </w:rPr>
        <w:t xml:space="preserve"> </w:t>
      </w:r>
      <w:r w:rsidR="003E46FF">
        <w:rPr>
          <w:b/>
          <w:sz w:val="24"/>
          <w:szCs w:val="24"/>
        </w:rPr>
        <w:t xml:space="preserve">The Camden Court Hotel. </w:t>
      </w:r>
      <w:r w:rsidR="003F0A54">
        <w:rPr>
          <w:b/>
          <w:sz w:val="24"/>
          <w:szCs w:val="24"/>
        </w:rPr>
        <w:t xml:space="preserve">Dublin. </w:t>
      </w:r>
      <w:r w:rsidR="00901E8E">
        <w:rPr>
          <w:b/>
          <w:sz w:val="24"/>
          <w:szCs w:val="24"/>
        </w:rPr>
        <w:t>(D)</w:t>
      </w:r>
    </w:p>
    <w:p w14:paraId="4B4BFAE1" w14:textId="77777777" w:rsidR="009979C7" w:rsidRPr="00EC11BC" w:rsidRDefault="009979C7" w:rsidP="00940906">
      <w:pPr>
        <w:pStyle w:val="Heading4"/>
        <w:spacing w:line="276" w:lineRule="auto"/>
        <w:rPr>
          <w:sz w:val="16"/>
          <w:szCs w:val="16"/>
        </w:rPr>
      </w:pPr>
    </w:p>
    <w:p w14:paraId="607064FA" w14:textId="12EFFCD0" w:rsidR="00687F8C" w:rsidRPr="00F8305E" w:rsidRDefault="00663F34" w:rsidP="00940906">
      <w:pPr>
        <w:pStyle w:val="Heading4"/>
        <w:spacing w:line="276" w:lineRule="auto"/>
        <w:rPr>
          <w:b/>
          <w:bCs/>
          <w:szCs w:val="24"/>
        </w:rPr>
      </w:pPr>
      <w:r>
        <w:rPr>
          <w:b/>
          <w:bCs/>
          <w:szCs w:val="24"/>
        </w:rPr>
        <w:t>Aug</w:t>
      </w:r>
      <w:r w:rsidR="0042695C" w:rsidRPr="00F8305E">
        <w:rPr>
          <w:b/>
          <w:bCs/>
          <w:szCs w:val="24"/>
        </w:rPr>
        <w:t xml:space="preserve"> </w:t>
      </w:r>
      <w:r w:rsidR="00A22566">
        <w:rPr>
          <w:b/>
          <w:bCs/>
          <w:szCs w:val="24"/>
        </w:rPr>
        <w:t>13</w:t>
      </w:r>
      <w:r w:rsidR="00687F8C" w:rsidRPr="00F8305E">
        <w:rPr>
          <w:b/>
          <w:bCs/>
          <w:szCs w:val="24"/>
        </w:rPr>
        <w:t>. National Stud Farm – Rock of Cashel</w:t>
      </w:r>
      <w:r w:rsidR="009D2B29" w:rsidRPr="00F8305E">
        <w:rPr>
          <w:b/>
          <w:bCs/>
          <w:szCs w:val="24"/>
        </w:rPr>
        <w:t xml:space="preserve"> – </w:t>
      </w:r>
      <w:r w:rsidR="003B2BE8" w:rsidRPr="00F8305E">
        <w:rPr>
          <w:b/>
          <w:bCs/>
          <w:szCs w:val="24"/>
        </w:rPr>
        <w:t>Kinsale</w:t>
      </w:r>
    </w:p>
    <w:p w14:paraId="3BDC77EF" w14:textId="5B770991" w:rsidR="003F0A54" w:rsidRPr="003F0A54" w:rsidRDefault="002C63BD" w:rsidP="00940906">
      <w:pPr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BDECC5B" wp14:editId="3CA6E178">
            <wp:simplePos x="0" y="0"/>
            <wp:positionH relativeFrom="margin">
              <wp:align>left</wp:align>
            </wp:positionH>
            <wp:positionV relativeFrom="paragraph">
              <wp:posOffset>1257300</wp:posOffset>
            </wp:positionV>
            <wp:extent cx="213360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407" y="21416"/>
                <wp:lineTo x="21407" y="0"/>
                <wp:lineTo x="0" y="0"/>
              </wp:wrapPolygon>
            </wp:wrapTight>
            <wp:docPr id="3" name="Picture 3" descr="Image result for rock of cash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rock of cashel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r="-20" b="17161"/>
                    <a:stretch/>
                  </pic:blipFill>
                  <pic:spPr bwMode="auto">
                    <a:xfrm>
                      <a:off x="0" y="0"/>
                      <a:ext cx="213360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6" behindDoc="1" locked="0" layoutInCell="1" allowOverlap="1" wp14:anchorId="79B398C7" wp14:editId="69248BD6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2140585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337" y="21416"/>
                <wp:lineTo x="21337" y="0"/>
                <wp:lineTo x="0" y="0"/>
              </wp:wrapPolygon>
            </wp:wrapTight>
            <wp:docPr id="20" name="Picture 20" descr="https://irishnationalstud.ie/wp-content/uploads/2016/10/Living-Legends-1920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ishnationalstud.ie/wp-content/uploads/2016/10/Living-Legends-1920x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7" r="22168"/>
                    <a:stretch/>
                  </pic:blipFill>
                  <pic:spPr bwMode="auto">
                    <a:xfrm>
                      <a:off x="0" y="0"/>
                      <a:ext cx="214058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29" w:rsidRPr="009D2B29">
        <w:rPr>
          <w:sz w:val="24"/>
          <w:szCs w:val="24"/>
        </w:rPr>
        <w:t xml:space="preserve">This morning you bid farewell to Dublin and travel south to County Kildare - the center of Ireland’s horse breeding industry where you will enjoy a guided tour of the </w:t>
      </w:r>
      <w:r w:rsidR="009D2B29" w:rsidRPr="009D2B29">
        <w:rPr>
          <w:b/>
          <w:sz w:val="24"/>
          <w:szCs w:val="24"/>
        </w:rPr>
        <w:t xml:space="preserve">Irish National Stud Farm. </w:t>
      </w:r>
      <w:r w:rsidR="009D2B29" w:rsidRPr="009D2B29">
        <w:rPr>
          <w:sz w:val="24"/>
          <w:szCs w:val="24"/>
        </w:rPr>
        <w:t xml:space="preserve">Since it bred its first winner </w:t>
      </w:r>
      <w:r w:rsidR="009D2B29" w:rsidRPr="009D2B29">
        <w:rPr>
          <w:b/>
          <w:sz w:val="24"/>
          <w:szCs w:val="24"/>
        </w:rPr>
        <w:t>MINORU</w:t>
      </w:r>
      <w:r w:rsidR="009D2B29" w:rsidRPr="009D2B29">
        <w:rPr>
          <w:color w:val="auto"/>
          <w:sz w:val="24"/>
          <w:szCs w:val="24"/>
          <w:lang w:val="en-IE"/>
        </w:rPr>
        <w:t xml:space="preserve"> </w:t>
      </w:r>
      <w:r w:rsidR="009D2B29" w:rsidRPr="009D2B29">
        <w:rPr>
          <w:sz w:val="24"/>
          <w:szCs w:val="24"/>
        </w:rPr>
        <w:t xml:space="preserve">in 1909, the stud farm at Tully has continued to produce many famous </w:t>
      </w:r>
      <w:proofErr w:type="gramStart"/>
      <w:r w:rsidR="009D2B29" w:rsidRPr="009D2B29">
        <w:rPr>
          <w:sz w:val="24"/>
          <w:szCs w:val="24"/>
        </w:rPr>
        <w:t>race horses</w:t>
      </w:r>
      <w:proofErr w:type="gramEnd"/>
      <w:r w:rsidR="009D2B29" w:rsidRPr="009D2B29">
        <w:rPr>
          <w:sz w:val="24"/>
          <w:szCs w:val="24"/>
        </w:rPr>
        <w:t>.</w:t>
      </w:r>
      <w:r w:rsidR="009D2B29" w:rsidRPr="009D2B29">
        <w:rPr>
          <w:b/>
          <w:sz w:val="24"/>
          <w:szCs w:val="24"/>
        </w:rPr>
        <w:t xml:space="preserve"> </w:t>
      </w:r>
      <w:r w:rsidR="006841ED" w:rsidRPr="009D2B29">
        <w:rPr>
          <w:sz w:val="24"/>
          <w:szCs w:val="24"/>
        </w:rPr>
        <w:t>Also</w:t>
      </w:r>
      <w:r w:rsidR="009D2B29" w:rsidRPr="009D2B29">
        <w:rPr>
          <w:sz w:val="24"/>
          <w:szCs w:val="24"/>
        </w:rPr>
        <w:t xml:space="preserve"> on the grounds of the Stud Farm are </w:t>
      </w:r>
      <w:r w:rsidR="009D2B29" w:rsidRPr="009979C7">
        <w:rPr>
          <w:b/>
          <w:bCs/>
          <w:sz w:val="24"/>
          <w:szCs w:val="24"/>
        </w:rPr>
        <w:t>T</w:t>
      </w:r>
      <w:r w:rsidR="009979C7" w:rsidRPr="009979C7">
        <w:rPr>
          <w:b/>
          <w:bCs/>
          <w:sz w:val="24"/>
          <w:szCs w:val="24"/>
        </w:rPr>
        <w:t>he</w:t>
      </w:r>
      <w:r w:rsidR="009D2B29" w:rsidRPr="009D2B29">
        <w:rPr>
          <w:sz w:val="24"/>
          <w:szCs w:val="24"/>
        </w:rPr>
        <w:t xml:space="preserve"> </w:t>
      </w:r>
      <w:r w:rsidR="009D2B29" w:rsidRPr="009D2B29">
        <w:rPr>
          <w:b/>
          <w:sz w:val="24"/>
          <w:szCs w:val="24"/>
        </w:rPr>
        <w:t>Japanese Gardens</w:t>
      </w:r>
      <w:r w:rsidR="009D2B29" w:rsidRPr="009D2B29">
        <w:rPr>
          <w:sz w:val="24"/>
          <w:szCs w:val="24"/>
        </w:rPr>
        <w:t xml:space="preserve"> renowned for their symbolism of “The Life of Man” and the recently opened </w:t>
      </w:r>
      <w:r w:rsidR="009D2B29" w:rsidRPr="009D2B29">
        <w:rPr>
          <w:b/>
          <w:sz w:val="24"/>
          <w:szCs w:val="24"/>
        </w:rPr>
        <w:t>St. Fiacre commemorative garden</w:t>
      </w:r>
      <w:r w:rsidR="009D2B29" w:rsidRPr="009D2B29">
        <w:rPr>
          <w:sz w:val="24"/>
          <w:szCs w:val="24"/>
        </w:rPr>
        <w:t xml:space="preserve">. From here you </w:t>
      </w:r>
      <w:r w:rsidR="003F0A54">
        <w:rPr>
          <w:sz w:val="24"/>
          <w:szCs w:val="24"/>
        </w:rPr>
        <w:t>travel</w:t>
      </w:r>
      <w:r w:rsidR="009D2B29" w:rsidRPr="009D2B29">
        <w:rPr>
          <w:sz w:val="24"/>
          <w:szCs w:val="24"/>
        </w:rPr>
        <w:t xml:space="preserve"> to </w:t>
      </w:r>
      <w:r w:rsidR="009D2B29" w:rsidRPr="009D2B29">
        <w:rPr>
          <w:b/>
          <w:sz w:val="24"/>
          <w:szCs w:val="24"/>
        </w:rPr>
        <w:t>Cashel</w:t>
      </w:r>
      <w:r w:rsidR="009D2B29" w:rsidRPr="009D2B29">
        <w:rPr>
          <w:sz w:val="24"/>
          <w:szCs w:val="24"/>
        </w:rPr>
        <w:t xml:space="preserve"> where you will </w:t>
      </w:r>
      <w:r w:rsidR="009D2B29">
        <w:rPr>
          <w:sz w:val="24"/>
          <w:szCs w:val="24"/>
        </w:rPr>
        <w:t>take</w:t>
      </w:r>
      <w:r w:rsidR="009D2B29" w:rsidRPr="009D2B29">
        <w:rPr>
          <w:sz w:val="24"/>
          <w:szCs w:val="24"/>
        </w:rPr>
        <w:t xml:space="preserve"> a guided </w:t>
      </w:r>
      <w:r w:rsidR="00463146" w:rsidRPr="009D2B29">
        <w:rPr>
          <w:sz w:val="24"/>
          <w:szCs w:val="24"/>
        </w:rPr>
        <w:t>tour</w:t>
      </w:r>
      <w:r w:rsidR="00463146" w:rsidRPr="00463146">
        <w:rPr>
          <w:noProof/>
        </w:rPr>
        <w:t xml:space="preserve"> </w:t>
      </w:r>
      <w:r w:rsidR="00463146" w:rsidRPr="009D2B29">
        <w:rPr>
          <w:sz w:val="24"/>
          <w:szCs w:val="24"/>
        </w:rPr>
        <w:t>of</w:t>
      </w:r>
      <w:r w:rsidR="009D2B29" w:rsidRPr="009D2B29">
        <w:rPr>
          <w:sz w:val="24"/>
          <w:szCs w:val="24"/>
        </w:rPr>
        <w:t xml:space="preserve"> the amazing </w:t>
      </w:r>
      <w:r w:rsidR="009D2B29" w:rsidRPr="009D2B29">
        <w:rPr>
          <w:b/>
          <w:sz w:val="24"/>
          <w:szCs w:val="24"/>
        </w:rPr>
        <w:t>Rock of Cashel</w:t>
      </w:r>
      <w:r w:rsidR="009D2B29" w:rsidRPr="009D2B29">
        <w:rPr>
          <w:sz w:val="24"/>
          <w:szCs w:val="24"/>
        </w:rPr>
        <w:t xml:space="preserve">. This was the seat of the Kings of Munster from 370 – 1101 and has early associations with </w:t>
      </w:r>
      <w:r w:rsidR="009D2B29" w:rsidRPr="009D2B29">
        <w:rPr>
          <w:b/>
          <w:sz w:val="24"/>
          <w:szCs w:val="24"/>
        </w:rPr>
        <w:t>St. Patrick</w:t>
      </w:r>
      <w:r w:rsidR="009D2B29" w:rsidRPr="009D2B29">
        <w:rPr>
          <w:sz w:val="24"/>
          <w:szCs w:val="24"/>
        </w:rPr>
        <w:t xml:space="preserve">. </w:t>
      </w:r>
      <w:r w:rsidR="009D2B29" w:rsidRPr="00AD17B8">
        <w:rPr>
          <w:sz w:val="24"/>
          <w:szCs w:val="24"/>
        </w:rPr>
        <w:t>Th</w:t>
      </w:r>
      <w:r w:rsidR="009F2080" w:rsidRPr="00AD17B8">
        <w:rPr>
          <w:sz w:val="24"/>
          <w:szCs w:val="24"/>
        </w:rPr>
        <w:t>e</w:t>
      </w:r>
      <w:r w:rsidR="009D2B29" w:rsidRPr="00AD17B8">
        <w:rPr>
          <w:sz w:val="24"/>
          <w:szCs w:val="24"/>
        </w:rPr>
        <w:t xml:space="preserve"> group of medieval buildings includes a </w:t>
      </w:r>
      <w:r w:rsidR="009D2B29" w:rsidRPr="00AD17B8">
        <w:rPr>
          <w:b/>
          <w:sz w:val="24"/>
          <w:szCs w:val="24"/>
        </w:rPr>
        <w:t>12th century Round Tower, a 13th century Gothic Cathedral, a 15th century High Cross and Romanesque Chapel.</w:t>
      </w:r>
      <w:r w:rsidR="009D2B29" w:rsidRPr="00AD17B8">
        <w:rPr>
          <w:sz w:val="24"/>
          <w:szCs w:val="24"/>
        </w:rPr>
        <w:t xml:space="preserve"> </w:t>
      </w:r>
      <w:r w:rsidR="00354FC6">
        <w:rPr>
          <w:sz w:val="24"/>
          <w:szCs w:val="24"/>
        </w:rPr>
        <w:t>Y</w:t>
      </w:r>
      <w:r w:rsidR="009D2B29" w:rsidRPr="00AD17B8">
        <w:rPr>
          <w:sz w:val="24"/>
          <w:szCs w:val="24"/>
        </w:rPr>
        <w:t xml:space="preserve">ou </w:t>
      </w:r>
      <w:r w:rsidR="00354FC6">
        <w:rPr>
          <w:sz w:val="24"/>
          <w:szCs w:val="24"/>
        </w:rPr>
        <w:t>continue</w:t>
      </w:r>
      <w:r w:rsidR="009D2B29" w:rsidRPr="00AD17B8">
        <w:rPr>
          <w:sz w:val="24"/>
          <w:szCs w:val="24"/>
        </w:rPr>
        <w:t xml:space="preserve"> to</w:t>
      </w:r>
      <w:r w:rsidR="00687F8C" w:rsidRPr="00AD17B8">
        <w:rPr>
          <w:sz w:val="24"/>
          <w:szCs w:val="24"/>
        </w:rPr>
        <w:t xml:space="preserve"> </w:t>
      </w:r>
      <w:r w:rsidR="00DD0EB0">
        <w:rPr>
          <w:b/>
          <w:bCs/>
          <w:sz w:val="24"/>
          <w:szCs w:val="24"/>
        </w:rPr>
        <w:t xml:space="preserve">Kinsale, </w:t>
      </w:r>
      <w:r w:rsidR="003F0A54" w:rsidRPr="00DD0EB0">
        <w:rPr>
          <w:b/>
          <w:bCs/>
          <w:sz w:val="24"/>
          <w:szCs w:val="24"/>
        </w:rPr>
        <w:t>a</w:t>
      </w:r>
      <w:r w:rsidR="003F0A54">
        <w:rPr>
          <w:sz w:val="24"/>
          <w:szCs w:val="24"/>
        </w:rPr>
        <w:t xml:space="preserve"> </w:t>
      </w:r>
      <w:r w:rsidR="003F0A54">
        <w:rPr>
          <w:b/>
          <w:bCs/>
          <w:sz w:val="24"/>
          <w:szCs w:val="24"/>
        </w:rPr>
        <w:t xml:space="preserve">historic fishing town </w:t>
      </w:r>
      <w:r w:rsidR="003F0A54">
        <w:rPr>
          <w:sz w:val="24"/>
          <w:szCs w:val="24"/>
        </w:rPr>
        <w:t xml:space="preserve">on the southern coastline of County Cork. It has some old </w:t>
      </w:r>
      <w:r w:rsidR="005D77F2">
        <w:rPr>
          <w:sz w:val="24"/>
          <w:szCs w:val="24"/>
        </w:rPr>
        <w:t>Cobble Stone Streets</w:t>
      </w:r>
      <w:r w:rsidR="003F0A54">
        <w:rPr>
          <w:sz w:val="24"/>
          <w:szCs w:val="24"/>
        </w:rPr>
        <w:t xml:space="preserve"> and many interesting shops and pubs. It is renowned for its restaurants and is known as the gourmet capital of Ireland. </w:t>
      </w:r>
      <w:r w:rsidR="003F0A54">
        <w:rPr>
          <w:b/>
          <w:sz w:val="24"/>
          <w:szCs w:val="24"/>
        </w:rPr>
        <w:t xml:space="preserve">This evening you will enjoy dinner in </w:t>
      </w:r>
      <w:r w:rsidR="00322766">
        <w:rPr>
          <w:b/>
          <w:sz w:val="24"/>
          <w:szCs w:val="24"/>
        </w:rPr>
        <w:t>your</w:t>
      </w:r>
      <w:r w:rsidR="003F0A54">
        <w:rPr>
          <w:b/>
          <w:sz w:val="24"/>
          <w:szCs w:val="24"/>
        </w:rPr>
        <w:t xml:space="preserve"> hotel. Overnight: </w:t>
      </w:r>
      <w:r w:rsidR="00322766">
        <w:rPr>
          <w:b/>
          <w:sz w:val="24"/>
          <w:szCs w:val="24"/>
        </w:rPr>
        <w:t xml:space="preserve">Actons Hotel. </w:t>
      </w:r>
      <w:r w:rsidR="003F0A54">
        <w:rPr>
          <w:b/>
          <w:sz w:val="24"/>
          <w:szCs w:val="24"/>
        </w:rPr>
        <w:t>Kinsale (B, D)</w:t>
      </w:r>
    </w:p>
    <w:p w14:paraId="57E7374F" w14:textId="77777777" w:rsidR="00A6049B" w:rsidRPr="00A6049B" w:rsidRDefault="00A6049B" w:rsidP="00940906">
      <w:pPr>
        <w:pStyle w:val="Heading4"/>
        <w:spacing w:line="276" w:lineRule="auto"/>
        <w:rPr>
          <w:b/>
          <w:bCs/>
          <w:sz w:val="16"/>
          <w:szCs w:val="16"/>
        </w:rPr>
      </w:pPr>
    </w:p>
    <w:p w14:paraId="4C9FC9E7" w14:textId="3044F7B2" w:rsidR="0048248D" w:rsidRPr="00F8305E" w:rsidRDefault="00663F34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</w:t>
      </w:r>
      <w:r w:rsidR="009979C7" w:rsidRPr="00F8305E">
        <w:rPr>
          <w:b/>
          <w:bCs/>
        </w:rPr>
        <w:t xml:space="preserve"> </w:t>
      </w:r>
      <w:r w:rsidR="00A22566">
        <w:rPr>
          <w:b/>
          <w:bCs/>
        </w:rPr>
        <w:t>14</w:t>
      </w:r>
      <w:r w:rsidR="00687F8C" w:rsidRPr="00F8305E">
        <w:rPr>
          <w:b/>
          <w:bCs/>
        </w:rPr>
        <w:t>. Blarney Castle</w:t>
      </w:r>
      <w:r w:rsidR="0048248D" w:rsidRPr="00F8305E">
        <w:rPr>
          <w:b/>
          <w:bCs/>
        </w:rPr>
        <w:t xml:space="preserve"> </w:t>
      </w:r>
    </w:p>
    <w:p w14:paraId="3C2ED387" w14:textId="54BED9DB" w:rsidR="00A6049B" w:rsidRDefault="00F8305E" w:rsidP="00940906">
      <w:pPr>
        <w:spacing w:line="276" w:lineRule="auto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6EDE8157" wp14:editId="3B9080A6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154495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7" y="21304"/>
                <wp:lineTo x="213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7253" r="25618" b="30906"/>
                    <a:stretch/>
                  </pic:blipFill>
                  <pic:spPr bwMode="auto">
                    <a:xfrm>
                      <a:off x="0" y="0"/>
                      <a:ext cx="15449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48D">
        <w:rPr>
          <w:sz w:val="24"/>
          <w:szCs w:val="24"/>
        </w:rPr>
        <w:t xml:space="preserve">This morning you travel </w:t>
      </w:r>
      <w:r w:rsidR="0048248D" w:rsidRPr="00DA7319">
        <w:rPr>
          <w:sz w:val="24"/>
          <w:szCs w:val="24"/>
        </w:rPr>
        <w:t xml:space="preserve">to Blarney where you will visit </w:t>
      </w:r>
      <w:r w:rsidR="0048248D" w:rsidRPr="00DA7319">
        <w:rPr>
          <w:b/>
          <w:sz w:val="24"/>
          <w:szCs w:val="24"/>
        </w:rPr>
        <w:t xml:space="preserve">Blarney Castle and Gardens. </w:t>
      </w:r>
      <w:r w:rsidR="0048248D" w:rsidRPr="00DA7319">
        <w:rPr>
          <w:sz w:val="24"/>
          <w:szCs w:val="24"/>
        </w:rPr>
        <w:t xml:space="preserve">The castle was </w:t>
      </w:r>
      <w:r w:rsidR="0048248D" w:rsidRPr="00DA7319">
        <w:rPr>
          <w:b/>
          <w:sz w:val="24"/>
          <w:szCs w:val="24"/>
        </w:rPr>
        <w:t>built in 1446</w:t>
      </w:r>
      <w:r w:rsidR="0048248D" w:rsidRPr="00DA7319">
        <w:rPr>
          <w:sz w:val="24"/>
          <w:szCs w:val="24"/>
        </w:rPr>
        <w:t xml:space="preserve"> and today you will have an opportunity to climb the spiral stairs to the top of the castle and kiss the famous </w:t>
      </w:r>
      <w:r w:rsidR="0048248D" w:rsidRPr="00DA7319">
        <w:rPr>
          <w:b/>
          <w:sz w:val="24"/>
          <w:szCs w:val="24"/>
        </w:rPr>
        <w:t>Blarney Stone</w:t>
      </w:r>
      <w:r w:rsidR="0048248D" w:rsidRPr="00DA7319">
        <w:rPr>
          <w:sz w:val="24"/>
          <w:szCs w:val="24"/>
        </w:rPr>
        <w:t xml:space="preserve"> said to bestow the gift of eloquence on those </w:t>
      </w:r>
      <w:r w:rsidR="0048248D" w:rsidRPr="00741AE4">
        <w:rPr>
          <w:sz w:val="24"/>
          <w:szCs w:val="24"/>
        </w:rPr>
        <w:t xml:space="preserve">who dare. As you make your way through the castle grounds, you </w:t>
      </w:r>
      <w:r w:rsidR="0048248D">
        <w:rPr>
          <w:sz w:val="24"/>
          <w:szCs w:val="24"/>
        </w:rPr>
        <w:t>can</w:t>
      </w:r>
      <w:r w:rsidR="0048248D" w:rsidRPr="00741AE4">
        <w:rPr>
          <w:sz w:val="24"/>
          <w:szCs w:val="24"/>
        </w:rPr>
        <w:t xml:space="preserve"> </w:t>
      </w:r>
      <w:r w:rsidR="0048248D">
        <w:rPr>
          <w:sz w:val="24"/>
          <w:szCs w:val="24"/>
        </w:rPr>
        <w:t xml:space="preserve">also </w:t>
      </w:r>
      <w:r w:rsidR="0048248D" w:rsidRPr="00741AE4">
        <w:rPr>
          <w:sz w:val="24"/>
          <w:szCs w:val="24"/>
        </w:rPr>
        <w:t xml:space="preserve">visit the </w:t>
      </w:r>
      <w:r w:rsidR="0048248D" w:rsidRPr="00741AE4">
        <w:rPr>
          <w:b/>
          <w:sz w:val="24"/>
          <w:szCs w:val="24"/>
        </w:rPr>
        <w:t>Castle Gardens</w:t>
      </w:r>
      <w:r w:rsidR="0048248D" w:rsidRPr="00741AE4">
        <w:rPr>
          <w:sz w:val="24"/>
          <w:szCs w:val="24"/>
        </w:rPr>
        <w:t xml:space="preserve"> and </w:t>
      </w:r>
      <w:r w:rsidR="0048248D" w:rsidRPr="00741AE4">
        <w:rPr>
          <w:b/>
          <w:sz w:val="24"/>
          <w:szCs w:val="24"/>
        </w:rPr>
        <w:t>Rock Close</w:t>
      </w:r>
      <w:r w:rsidR="0048248D" w:rsidRPr="00741AE4">
        <w:rPr>
          <w:sz w:val="24"/>
          <w:szCs w:val="24"/>
        </w:rPr>
        <w:t xml:space="preserve">. </w:t>
      </w:r>
      <w:r w:rsidR="0048248D">
        <w:rPr>
          <w:sz w:val="24"/>
          <w:szCs w:val="24"/>
        </w:rPr>
        <w:t xml:space="preserve">This will be followed by </w:t>
      </w:r>
      <w:r w:rsidR="0048248D" w:rsidRPr="002826B6">
        <w:rPr>
          <w:sz w:val="24"/>
        </w:rPr>
        <w:t xml:space="preserve">some free time to visit </w:t>
      </w:r>
      <w:r w:rsidR="0048248D" w:rsidRPr="00E35D61">
        <w:rPr>
          <w:b/>
          <w:bCs/>
          <w:sz w:val="24"/>
        </w:rPr>
        <w:t>The</w:t>
      </w:r>
      <w:r w:rsidR="0048248D" w:rsidRPr="002826B6">
        <w:rPr>
          <w:sz w:val="24"/>
        </w:rPr>
        <w:t xml:space="preserve"> </w:t>
      </w:r>
      <w:r w:rsidR="0048248D" w:rsidRPr="002826B6">
        <w:rPr>
          <w:b/>
          <w:sz w:val="24"/>
        </w:rPr>
        <w:t>Blarney Woollen Mills</w:t>
      </w:r>
      <w:r w:rsidR="0048248D" w:rsidRPr="002826B6">
        <w:rPr>
          <w:sz w:val="24"/>
        </w:rPr>
        <w:t xml:space="preserve"> which carries a wide range of sweaters, tweeds, </w:t>
      </w:r>
      <w:proofErr w:type="spellStart"/>
      <w:r w:rsidR="0048248D" w:rsidRPr="002826B6">
        <w:rPr>
          <w:sz w:val="24"/>
        </w:rPr>
        <w:t>china</w:t>
      </w:r>
      <w:proofErr w:type="spellEnd"/>
      <w:r w:rsidR="0048248D" w:rsidRPr="002826B6">
        <w:rPr>
          <w:sz w:val="24"/>
        </w:rPr>
        <w:t xml:space="preserve"> and </w:t>
      </w:r>
      <w:r w:rsidR="0048248D" w:rsidRPr="002826B6">
        <w:rPr>
          <w:sz w:val="24"/>
          <w:szCs w:val="24"/>
        </w:rPr>
        <w:t>crystal</w:t>
      </w:r>
      <w:r w:rsidR="0048248D">
        <w:rPr>
          <w:sz w:val="24"/>
          <w:szCs w:val="24"/>
        </w:rPr>
        <w:t xml:space="preserve">. </w:t>
      </w:r>
      <w:r w:rsidR="00A17CF2" w:rsidRPr="00724DA5">
        <w:rPr>
          <w:sz w:val="24"/>
          <w:szCs w:val="24"/>
        </w:rPr>
        <w:t>On returning</w:t>
      </w:r>
      <w:r w:rsidR="00BD09B9" w:rsidRPr="00724DA5">
        <w:rPr>
          <w:sz w:val="24"/>
          <w:szCs w:val="24"/>
        </w:rPr>
        <w:t xml:space="preserve"> to Kinsale</w:t>
      </w:r>
      <w:r w:rsidR="00694B20">
        <w:rPr>
          <w:sz w:val="24"/>
          <w:szCs w:val="24"/>
        </w:rPr>
        <w:t>,</w:t>
      </w:r>
      <w:r w:rsidR="00BD09B9" w:rsidRPr="00724DA5">
        <w:rPr>
          <w:sz w:val="24"/>
          <w:szCs w:val="24"/>
        </w:rPr>
        <w:t xml:space="preserve"> </w:t>
      </w:r>
      <w:r w:rsidR="00A17CF2" w:rsidRPr="00724DA5">
        <w:rPr>
          <w:sz w:val="24"/>
          <w:szCs w:val="24"/>
        </w:rPr>
        <w:t xml:space="preserve">the remainder of the afternoon is free to enjoy browsing in its many shops, enjoy Kinsale's </w:t>
      </w:r>
      <w:proofErr w:type="spellStart"/>
      <w:r w:rsidR="00A17CF2" w:rsidRPr="00724DA5">
        <w:rPr>
          <w:sz w:val="24"/>
          <w:szCs w:val="24"/>
        </w:rPr>
        <w:t>harbour</w:t>
      </w:r>
      <w:proofErr w:type="spellEnd"/>
      <w:r w:rsidR="00A17CF2" w:rsidRPr="00724DA5">
        <w:rPr>
          <w:sz w:val="24"/>
          <w:szCs w:val="24"/>
        </w:rPr>
        <w:t xml:space="preserve"> and observe the marina activity.</w:t>
      </w:r>
      <w:r w:rsidR="00A17CF2" w:rsidRPr="00724DA5">
        <w:rPr>
          <w:b/>
          <w:sz w:val="24"/>
          <w:szCs w:val="24"/>
        </w:rPr>
        <w:t xml:space="preserve"> </w:t>
      </w:r>
      <w:r w:rsidR="009979C7">
        <w:rPr>
          <w:b/>
          <w:sz w:val="24"/>
          <w:szCs w:val="24"/>
        </w:rPr>
        <w:t xml:space="preserve">Overnight: The </w:t>
      </w:r>
      <w:r w:rsidR="00FD1A85">
        <w:rPr>
          <w:b/>
          <w:sz w:val="24"/>
          <w:szCs w:val="24"/>
        </w:rPr>
        <w:t>Actons</w:t>
      </w:r>
      <w:r w:rsidR="009979C7">
        <w:rPr>
          <w:b/>
          <w:sz w:val="24"/>
          <w:szCs w:val="24"/>
        </w:rPr>
        <w:t xml:space="preserve"> Hotel. Kinsale (B)</w:t>
      </w:r>
      <w:r w:rsidR="00A17CF2">
        <w:rPr>
          <w:b/>
          <w:szCs w:val="24"/>
        </w:rPr>
        <w:t xml:space="preserve">  </w:t>
      </w:r>
    </w:p>
    <w:p w14:paraId="2C366691" w14:textId="25B56D4C" w:rsidR="00920339" w:rsidRPr="00483410" w:rsidRDefault="00A17CF2" w:rsidP="00940906">
      <w:pPr>
        <w:spacing w:line="276" w:lineRule="auto"/>
        <w:rPr>
          <w:sz w:val="16"/>
          <w:szCs w:val="16"/>
        </w:rPr>
      </w:pPr>
      <w:r>
        <w:rPr>
          <w:b/>
          <w:szCs w:val="24"/>
        </w:rPr>
        <w:t xml:space="preserve">    </w:t>
      </w:r>
    </w:p>
    <w:p w14:paraId="5BD766DB" w14:textId="68A8594F" w:rsidR="00687F8C" w:rsidRPr="00F8305E" w:rsidRDefault="00663F34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</w:t>
      </w:r>
      <w:r w:rsidR="009979C7" w:rsidRPr="00F8305E">
        <w:rPr>
          <w:b/>
          <w:bCs/>
        </w:rPr>
        <w:t xml:space="preserve"> </w:t>
      </w:r>
      <w:r w:rsidR="00420CD5">
        <w:rPr>
          <w:b/>
          <w:bCs/>
        </w:rPr>
        <w:t>15</w:t>
      </w:r>
      <w:r w:rsidR="00687F8C" w:rsidRPr="00F8305E">
        <w:rPr>
          <w:b/>
          <w:bCs/>
        </w:rPr>
        <w:t>. West Cork – Mizen Head</w:t>
      </w:r>
      <w:r w:rsidR="0042695C" w:rsidRPr="00F8305E">
        <w:rPr>
          <w:b/>
          <w:bCs/>
        </w:rPr>
        <w:t xml:space="preserve"> – </w:t>
      </w:r>
      <w:r w:rsidR="00687F8C" w:rsidRPr="00F8305E">
        <w:rPr>
          <w:b/>
          <w:bCs/>
        </w:rPr>
        <w:t>Kenmare – Killarney</w:t>
      </w:r>
    </w:p>
    <w:p w14:paraId="3E05E64F" w14:textId="6FAEB493" w:rsidR="00920339" w:rsidRDefault="00687F8C" w:rsidP="00940906">
      <w:pPr>
        <w:spacing w:line="276" w:lineRule="auto"/>
        <w:rPr>
          <w:b/>
          <w:sz w:val="24"/>
          <w:szCs w:val="24"/>
        </w:rPr>
      </w:pPr>
      <w:r w:rsidRPr="009D2B29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58242" behindDoc="1" locked="0" layoutInCell="1" allowOverlap="1" wp14:anchorId="7FC7211C" wp14:editId="40BC8808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972310" cy="1198245"/>
            <wp:effectExtent l="0" t="0" r="8890" b="1905"/>
            <wp:wrapTight wrapText="bothSides">
              <wp:wrapPolygon edited="0">
                <wp:start x="0" y="0"/>
                <wp:lineTo x="0" y="21291"/>
                <wp:lineTo x="21489" y="21291"/>
                <wp:lineTo x="2148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24" cy="12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29" w:rsidRPr="009D2B29">
        <w:rPr>
          <w:sz w:val="24"/>
          <w:szCs w:val="24"/>
        </w:rPr>
        <w:t xml:space="preserve">This morning you depart Kinsale and travel along the southern coastline to Skibbereen. You continue to </w:t>
      </w:r>
      <w:proofErr w:type="spellStart"/>
      <w:r w:rsidR="009D2B29" w:rsidRPr="009D2B29">
        <w:rPr>
          <w:sz w:val="24"/>
          <w:szCs w:val="24"/>
        </w:rPr>
        <w:t>Ballydehob</w:t>
      </w:r>
      <w:proofErr w:type="spellEnd"/>
      <w:r w:rsidR="009D2B29" w:rsidRPr="009D2B29">
        <w:rPr>
          <w:sz w:val="24"/>
          <w:szCs w:val="24"/>
        </w:rPr>
        <w:t xml:space="preserve"> and from here to </w:t>
      </w:r>
      <w:r w:rsidR="009D2B29" w:rsidRPr="009D2B29">
        <w:rPr>
          <w:b/>
          <w:sz w:val="24"/>
          <w:szCs w:val="24"/>
        </w:rPr>
        <w:t>Mizen Head</w:t>
      </w:r>
      <w:r w:rsidR="009D2B29" w:rsidRPr="009D2B29">
        <w:rPr>
          <w:sz w:val="24"/>
          <w:szCs w:val="24"/>
        </w:rPr>
        <w:t xml:space="preserve"> -</w:t>
      </w:r>
      <w:r w:rsidR="009D2B29" w:rsidRPr="009D2B29">
        <w:rPr>
          <w:b/>
          <w:sz w:val="24"/>
          <w:szCs w:val="24"/>
        </w:rPr>
        <w:t xml:space="preserve"> the</w:t>
      </w:r>
      <w:r w:rsidR="009D2B29" w:rsidRPr="009D2B29">
        <w:rPr>
          <w:sz w:val="24"/>
          <w:szCs w:val="24"/>
        </w:rPr>
        <w:t xml:space="preserve"> </w:t>
      </w:r>
      <w:r w:rsidR="009D2B29" w:rsidRPr="009D2B29">
        <w:rPr>
          <w:b/>
          <w:sz w:val="24"/>
          <w:szCs w:val="24"/>
        </w:rPr>
        <w:t>most southerly point of Ireland</w:t>
      </w:r>
      <w:r w:rsidR="009D2B29" w:rsidRPr="009D2B29">
        <w:rPr>
          <w:sz w:val="24"/>
          <w:szCs w:val="24"/>
        </w:rPr>
        <w:t xml:space="preserve">. Here you will visit the </w:t>
      </w:r>
      <w:proofErr w:type="gramStart"/>
      <w:r w:rsidR="009D2B29" w:rsidRPr="009D2B29">
        <w:rPr>
          <w:sz w:val="24"/>
          <w:szCs w:val="24"/>
        </w:rPr>
        <w:t>award winning</w:t>
      </w:r>
      <w:proofErr w:type="gramEnd"/>
      <w:r w:rsidR="009D2B29" w:rsidRPr="009D2B29">
        <w:rPr>
          <w:sz w:val="24"/>
          <w:szCs w:val="24"/>
        </w:rPr>
        <w:t xml:space="preserve"> </w:t>
      </w:r>
      <w:r w:rsidR="009D2B29" w:rsidRPr="009D2B29">
        <w:rPr>
          <w:b/>
          <w:sz w:val="24"/>
          <w:szCs w:val="24"/>
        </w:rPr>
        <w:t>Maritime Museum</w:t>
      </w:r>
      <w:r w:rsidR="009D2B29" w:rsidRPr="009D2B29">
        <w:rPr>
          <w:sz w:val="24"/>
          <w:szCs w:val="24"/>
        </w:rPr>
        <w:t xml:space="preserve"> </w:t>
      </w:r>
      <w:r w:rsidR="009D2B29" w:rsidRPr="009979C7">
        <w:rPr>
          <w:b/>
          <w:bCs/>
          <w:sz w:val="24"/>
          <w:szCs w:val="24"/>
        </w:rPr>
        <w:t>and Heritage Attraction.</w:t>
      </w:r>
      <w:r w:rsidR="009D2B29" w:rsidRPr="009D2B29">
        <w:rPr>
          <w:sz w:val="24"/>
          <w:szCs w:val="24"/>
        </w:rPr>
        <w:t xml:space="preserve"> You can also take a ten-minute walk along the path, down the 99 steps and across the </w:t>
      </w:r>
      <w:r w:rsidR="009D2B29" w:rsidRPr="009D2B29">
        <w:rPr>
          <w:b/>
          <w:sz w:val="24"/>
          <w:szCs w:val="24"/>
        </w:rPr>
        <w:t xml:space="preserve">Arched Bridge </w:t>
      </w:r>
      <w:r w:rsidR="009D2B29" w:rsidRPr="009D2B29">
        <w:rPr>
          <w:sz w:val="24"/>
          <w:szCs w:val="24"/>
        </w:rPr>
        <w:t xml:space="preserve">over the crashing waves to the </w:t>
      </w:r>
      <w:r w:rsidR="009D2B29" w:rsidRPr="009D2B29">
        <w:rPr>
          <w:b/>
          <w:sz w:val="24"/>
          <w:szCs w:val="24"/>
        </w:rPr>
        <w:t>Lighthouse</w:t>
      </w:r>
      <w:r w:rsidR="009D2B29" w:rsidRPr="009D2B29">
        <w:rPr>
          <w:sz w:val="24"/>
          <w:szCs w:val="24"/>
        </w:rPr>
        <w:t>. Following this adventure</w:t>
      </w:r>
      <w:r w:rsidR="001F0D01">
        <w:rPr>
          <w:sz w:val="24"/>
          <w:szCs w:val="24"/>
        </w:rPr>
        <w:t>,</w:t>
      </w:r>
      <w:r w:rsidR="009D2B29" w:rsidRPr="009D2B29">
        <w:rPr>
          <w:sz w:val="24"/>
          <w:szCs w:val="24"/>
        </w:rPr>
        <w:t xml:space="preserve"> you will travel up the coast via lovely lazy towns &amp; villages to </w:t>
      </w:r>
      <w:r w:rsidR="009D2B29" w:rsidRPr="009D2B29">
        <w:rPr>
          <w:b/>
          <w:sz w:val="24"/>
          <w:szCs w:val="24"/>
        </w:rPr>
        <w:t>Kenmare,</w:t>
      </w:r>
      <w:r w:rsidR="009D2B29" w:rsidRPr="009D2B29">
        <w:rPr>
          <w:sz w:val="24"/>
          <w:szCs w:val="24"/>
        </w:rPr>
        <w:t xml:space="preserve"> an example of one of Ireland's few planned towns. Kenmare and its Gaelic name </w:t>
      </w:r>
      <w:proofErr w:type="spellStart"/>
      <w:r w:rsidR="009D2B29" w:rsidRPr="009D2B29">
        <w:rPr>
          <w:sz w:val="24"/>
          <w:szCs w:val="24"/>
        </w:rPr>
        <w:t>Neidin</w:t>
      </w:r>
      <w:proofErr w:type="spellEnd"/>
      <w:r w:rsidR="009D2B29" w:rsidRPr="009D2B29">
        <w:rPr>
          <w:sz w:val="24"/>
          <w:szCs w:val="24"/>
        </w:rPr>
        <w:t xml:space="preserve"> (Little nest) </w:t>
      </w:r>
      <w:proofErr w:type="gramStart"/>
      <w:r w:rsidR="009D2B29" w:rsidRPr="009D2B29">
        <w:rPr>
          <w:sz w:val="24"/>
          <w:szCs w:val="24"/>
        </w:rPr>
        <w:t>so</w:t>
      </w:r>
      <w:proofErr w:type="gramEnd"/>
      <w:r w:rsidR="009D2B29" w:rsidRPr="009D2B29">
        <w:rPr>
          <w:sz w:val="24"/>
          <w:szCs w:val="24"/>
        </w:rPr>
        <w:t xml:space="preserve"> named because of its fine setting nestling as it does among the mountains of Cork and Kerry. You continue to Killarney </w:t>
      </w:r>
      <w:proofErr w:type="gramStart"/>
      <w:r w:rsidR="009D2B29" w:rsidRPr="009D2B29">
        <w:rPr>
          <w:sz w:val="24"/>
          <w:szCs w:val="24"/>
        </w:rPr>
        <w:t>taking in</w:t>
      </w:r>
      <w:proofErr w:type="gramEnd"/>
      <w:r w:rsidR="009D2B29" w:rsidRPr="009D2B29">
        <w:rPr>
          <w:sz w:val="24"/>
          <w:szCs w:val="24"/>
        </w:rPr>
        <w:t xml:space="preserve"> a </w:t>
      </w:r>
      <w:r w:rsidR="009D2B29" w:rsidRPr="009D2B29">
        <w:rPr>
          <w:b/>
          <w:sz w:val="24"/>
          <w:szCs w:val="24"/>
        </w:rPr>
        <w:t>20-mile stretch of the famous Ring of Kerry</w:t>
      </w:r>
      <w:r w:rsidR="006415ED">
        <w:rPr>
          <w:b/>
          <w:sz w:val="24"/>
          <w:szCs w:val="24"/>
        </w:rPr>
        <w:t xml:space="preserve"> for a two night stay</w:t>
      </w:r>
      <w:r w:rsidR="006841ED" w:rsidRPr="006841ED">
        <w:rPr>
          <w:b/>
          <w:sz w:val="24"/>
          <w:szCs w:val="24"/>
        </w:rPr>
        <w:t>.</w:t>
      </w:r>
      <w:r w:rsidR="006841ED">
        <w:rPr>
          <w:b/>
          <w:sz w:val="24"/>
          <w:szCs w:val="24"/>
        </w:rPr>
        <w:t xml:space="preserve"> </w:t>
      </w:r>
      <w:r w:rsidR="009979C7">
        <w:rPr>
          <w:b/>
          <w:sz w:val="24"/>
          <w:szCs w:val="24"/>
        </w:rPr>
        <w:t xml:space="preserve">This evening you will enjoy dinner in your hotel. </w:t>
      </w:r>
      <w:r w:rsidR="00463146">
        <w:rPr>
          <w:b/>
          <w:sz w:val="24"/>
          <w:szCs w:val="24"/>
        </w:rPr>
        <w:t>Overnight:</w:t>
      </w:r>
      <w:r w:rsidR="009979C7">
        <w:rPr>
          <w:b/>
          <w:sz w:val="24"/>
          <w:szCs w:val="24"/>
        </w:rPr>
        <w:t xml:space="preserve"> </w:t>
      </w:r>
      <w:r w:rsidR="00055731">
        <w:rPr>
          <w:b/>
          <w:sz w:val="24"/>
          <w:szCs w:val="24"/>
        </w:rPr>
        <w:t xml:space="preserve">The </w:t>
      </w:r>
      <w:r w:rsidR="008117D4">
        <w:rPr>
          <w:b/>
          <w:sz w:val="24"/>
          <w:szCs w:val="24"/>
        </w:rPr>
        <w:t xml:space="preserve">Brehon Hotel. </w:t>
      </w:r>
      <w:r w:rsidR="00463146">
        <w:rPr>
          <w:b/>
          <w:sz w:val="24"/>
          <w:szCs w:val="24"/>
        </w:rPr>
        <w:t>Killarney</w:t>
      </w:r>
      <w:r w:rsidR="006841ED">
        <w:rPr>
          <w:b/>
          <w:sz w:val="24"/>
          <w:szCs w:val="24"/>
        </w:rPr>
        <w:t>. (</w:t>
      </w:r>
      <w:r w:rsidR="00354FC6">
        <w:rPr>
          <w:b/>
          <w:sz w:val="24"/>
          <w:szCs w:val="24"/>
        </w:rPr>
        <w:t>B, D)</w:t>
      </w:r>
    </w:p>
    <w:p w14:paraId="1AB4510E" w14:textId="1296396A" w:rsidR="00920339" w:rsidRPr="00483410" w:rsidRDefault="00920339" w:rsidP="00940906">
      <w:pPr>
        <w:spacing w:line="276" w:lineRule="auto"/>
        <w:rPr>
          <w:b/>
          <w:sz w:val="16"/>
          <w:szCs w:val="16"/>
        </w:rPr>
      </w:pPr>
    </w:p>
    <w:p w14:paraId="7B5778CC" w14:textId="095D5428" w:rsidR="00687F8C" w:rsidRPr="00F8305E" w:rsidRDefault="00663F34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</w:t>
      </w:r>
      <w:r w:rsidR="00E94E09" w:rsidRPr="00F8305E">
        <w:rPr>
          <w:b/>
          <w:bCs/>
        </w:rPr>
        <w:t xml:space="preserve"> </w:t>
      </w:r>
      <w:r w:rsidR="00420CD5">
        <w:rPr>
          <w:b/>
          <w:bCs/>
        </w:rPr>
        <w:t>16</w:t>
      </w:r>
      <w:r w:rsidR="00687F8C" w:rsidRPr="00F8305E">
        <w:rPr>
          <w:b/>
          <w:bCs/>
        </w:rPr>
        <w:t xml:space="preserve">. The Dingle Peninsula  </w:t>
      </w:r>
    </w:p>
    <w:p w14:paraId="1CD3F1F4" w14:textId="3E7F6BDB" w:rsidR="00A6049B" w:rsidRPr="00A6049B" w:rsidRDefault="00463146" w:rsidP="00940906">
      <w:pPr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794BCF6" wp14:editId="530630BD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2237105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36" y="21409"/>
                <wp:lineTo x="213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F84" w:rsidRPr="00484F84">
        <w:rPr>
          <w:sz w:val="24"/>
          <w:szCs w:val="24"/>
        </w:rPr>
        <w:t xml:space="preserve">Today you will enjoy the unspoiled beauty of the </w:t>
      </w:r>
      <w:r w:rsidR="00484F84" w:rsidRPr="00484F84">
        <w:rPr>
          <w:b/>
          <w:sz w:val="24"/>
          <w:szCs w:val="24"/>
        </w:rPr>
        <w:t>Dingle Peninsula</w:t>
      </w:r>
      <w:r w:rsidR="00484F84" w:rsidRPr="00484F84">
        <w:rPr>
          <w:sz w:val="24"/>
          <w:szCs w:val="24"/>
        </w:rPr>
        <w:t xml:space="preserve">, once cited as the most beautiful place on earth' by the </w:t>
      </w:r>
      <w:r w:rsidR="00484F84" w:rsidRPr="00484F84">
        <w:rPr>
          <w:b/>
          <w:sz w:val="24"/>
          <w:szCs w:val="24"/>
        </w:rPr>
        <w:t>National Geographic</w:t>
      </w:r>
      <w:r w:rsidR="00484F84" w:rsidRPr="00484F84">
        <w:rPr>
          <w:sz w:val="24"/>
          <w:szCs w:val="24"/>
        </w:rPr>
        <w:t>.</w:t>
      </w:r>
      <w:r w:rsidR="00484F84" w:rsidRPr="00484F84">
        <w:rPr>
          <w:color w:val="003333"/>
          <w:sz w:val="24"/>
          <w:szCs w:val="24"/>
        </w:rPr>
        <w:t xml:space="preserve"> </w:t>
      </w:r>
      <w:r w:rsidR="000D10A3">
        <w:rPr>
          <w:color w:val="003333"/>
          <w:sz w:val="24"/>
          <w:szCs w:val="24"/>
        </w:rPr>
        <w:t xml:space="preserve"> </w:t>
      </w:r>
      <w:r w:rsidR="00484F84" w:rsidRPr="00484F84">
        <w:rPr>
          <w:sz w:val="24"/>
          <w:szCs w:val="24"/>
        </w:rPr>
        <w:t xml:space="preserve">You will stop at the </w:t>
      </w:r>
      <w:r w:rsidR="00484F84" w:rsidRPr="00484F84">
        <w:rPr>
          <w:b/>
          <w:sz w:val="24"/>
          <w:szCs w:val="24"/>
        </w:rPr>
        <w:t>Brian de Staic studio in Dingle</w:t>
      </w:r>
      <w:r w:rsidR="00484F84" w:rsidRPr="00484F84">
        <w:rPr>
          <w:sz w:val="24"/>
          <w:szCs w:val="24"/>
        </w:rPr>
        <w:t xml:space="preserve"> which specializes in Celtic jewelry, handcrafted and engraved with ancient </w:t>
      </w:r>
      <w:r w:rsidR="00484F84" w:rsidRPr="00484F84">
        <w:rPr>
          <w:b/>
          <w:sz w:val="24"/>
          <w:szCs w:val="24"/>
        </w:rPr>
        <w:t>Celtic symbols</w:t>
      </w:r>
      <w:r w:rsidR="00484F84" w:rsidRPr="00484F84">
        <w:rPr>
          <w:sz w:val="24"/>
          <w:szCs w:val="24"/>
        </w:rPr>
        <w:t xml:space="preserve"> and the letters of the ogham alphabet, an ancient Irish form of writing.</w:t>
      </w:r>
      <w:r w:rsidR="00484F84" w:rsidRPr="00484F84">
        <w:rPr>
          <w:color w:val="003333"/>
          <w:sz w:val="24"/>
          <w:szCs w:val="24"/>
        </w:rPr>
        <w:t xml:space="preserve"> </w:t>
      </w:r>
      <w:r w:rsidR="00484F84" w:rsidRPr="00484F84">
        <w:rPr>
          <w:sz w:val="24"/>
          <w:szCs w:val="24"/>
        </w:rPr>
        <w:t xml:space="preserve">As you continue around </w:t>
      </w:r>
      <w:proofErr w:type="spellStart"/>
      <w:r w:rsidR="00484F84" w:rsidRPr="00484F84">
        <w:rPr>
          <w:b/>
          <w:sz w:val="24"/>
          <w:szCs w:val="24"/>
        </w:rPr>
        <w:t>Slea</w:t>
      </w:r>
      <w:proofErr w:type="spellEnd"/>
      <w:r w:rsidR="00484F84" w:rsidRPr="00484F84">
        <w:rPr>
          <w:b/>
          <w:sz w:val="24"/>
          <w:szCs w:val="24"/>
        </w:rPr>
        <w:t xml:space="preserve"> Head</w:t>
      </w:r>
      <w:r w:rsidR="00BD3E09">
        <w:rPr>
          <w:b/>
          <w:sz w:val="24"/>
          <w:szCs w:val="24"/>
        </w:rPr>
        <w:t>,</w:t>
      </w:r>
      <w:r w:rsidR="00484F84" w:rsidRPr="00484F84">
        <w:rPr>
          <w:sz w:val="24"/>
          <w:szCs w:val="24"/>
        </w:rPr>
        <w:t xml:space="preserve"> you will get some breathtaking views of the Atlantic coastline and see some </w:t>
      </w:r>
      <w:r w:rsidR="00484F84" w:rsidRPr="00484F84">
        <w:rPr>
          <w:b/>
          <w:sz w:val="24"/>
          <w:szCs w:val="24"/>
        </w:rPr>
        <w:t>beehive huts</w:t>
      </w:r>
      <w:r w:rsidR="00484F84" w:rsidRPr="00484F84">
        <w:rPr>
          <w:sz w:val="24"/>
          <w:szCs w:val="24"/>
        </w:rPr>
        <w:t xml:space="preserve"> (early monastic settlements) </w:t>
      </w:r>
      <w:r w:rsidR="00484F84" w:rsidRPr="000D10A3">
        <w:rPr>
          <w:b/>
          <w:bCs/>
          <w:sz w:val="24"/>
          <w:szCs w:val="24"/>
        </w:rPr>
        <w:t>dating back over a thousand years.</w:t>
      </w:r>
      <w:r w:rsidR="00484F84" w:rsidRPr="00484F84">
        <w:rPr>
          <w:sz w:val="24"/>
          <w:szCs w:val="24"/>
        </w:rPr>
        <w:t xml:space="preserve"> Your tour will take you to the most westerly point of Ireland where you can view the</w:t>
      </w:r>
      <w:r w:rsidR="00484F84" w:rsidRPr="00484F84">
        <w:rPr>
          <w:b/>
          <w:sz w:val="24"/>
          <w:szCs w:val="24"/>
        </w:rPr>
        <w:t xml:space="preserve"> </w:t>
      </w:r>
      <w:proofErr w:type="spellStart"/>
      <w:r w:rsidR="00484F84" w:rsidRPr="00484F84">
        <w:rPr>
          <w:b/>
          <w:sz w:val="24"/>
          <w:szCs w:val="24"/>
        </w:rPr>
        <w:t>Blasket</w:t>
      </w:r>
      <w:proofErr w:type="spellEnd"/>
      <w:r w:rsidR="00484F84" w:rsidRPr="00484F84">
        <w:rPr>
          <w:b/>
          <w:sz w:val="24"/>
          <w:szCs w:val="24"/>
        </w:rPr>
        <w:t xml:space="preserve"> Islands</w:t>
      </w:r>
      <w:r w:rsidR="00DB2832">
        <w:rPr>
          <w:b/>
          <w:sz w:val="24"/>
          <w:szCs w:val="24"/>
        </w:rPr>
        <w:t xml:space="preserve"> </w:t>
      </w:r>
      <w:r w:rsidR="00DB2832" w:rsidRPr="00694B20">
        <w:rPr>
          <w:bCs/>
          <w:sz w:val="24"/>
          <w:szCs w:val="24"/>
        </w:rPr>
        <w:t>and</w:t>
      </w:r>
      <w:r w:rsidR="00484F84" w:rsidRPr="00484F84">
        <w:rPr>
          <w:sz w:val="24"/>
          <w:szCs w:val="24"/>
        </w:rPr>
        <w:t xml:space="preserve"> see the locations </w:t>
      </w:r>
      <w:r w:rsidR="00DB2832">
        <w:rPr>
          <w:sz w:val="24"/>
          <w:szCs w:val="24"/>
        </w:rPr>
        <w:t>f</w:t>
      </w:r>
      <w:r w:rsidR="00DB2832" w:rsidRPr="00DB2832">
        <w:rPr>
          <w:sz w:val="24"/>
          <w:szCs w:val="24"/>
        </w:rPr>
        <w:t xml:space="preserve">or such films as </w:t>
      </w:r>
      <w:r w:rsidR="00DB2832" w:rsidRPr="00DB2832">
        <w:rPr>
          <w:b/>
          <w:sz w:val="24"/>
          <w:szCs w:val="24"/>
        </w:rPr>
        <w:t>Ryan’s Daughter,</w:t>
      </w:r>
      <w:r w:rsidR="00DB2832" w:rsidRPr="00DB2832">
        <w:rPr>
          <w:sz w:val="24"/>
          <w:szCs w:val="24"/>
        </w:rPr>
        <w:t xml:space="preserve"> </w:t>
      </w:r>
      <w:r w:rsidR="00DB2832" w:rsidRPr="00DB2832">
        <w:rPr>
          <w:b/>
          <w:sz w:val="24"/>
          <w:szCs w:val="24"/>
        </w:rPr>
        <w:t>Far and Away starring Tom Cruise</w:t>
      </w:r>
      <w:r w:rsidR="00DB2832" w:rsidRPr="00DB2832">
        <w:rPr>
          <w:sz w:val="24"/>
          <w:szCs w:val="24"/>
        </w:rPr>
        <w:t xml:space="preserve"> and </w:t>
      </w:r>
      <w:r w:rsidR="00DB2832" w:rsidRPr="00DB2832">
        <w:rPr>
          <w:b/>
          <w:sz w:val="24"/>
          <w:szCs w:val="24"/>
        </w:rPr>
        <w:t>Nicole Kidman</w:t>
      </w:r>
      <w:r w:rsidR="00DB2832" w:rsidRPr="00DB2832">
        <w:rPr>
          <w:sz w:val="24"/>
          <w:szCs w:val="24"/>
        </w:rPr>
        <w:t xml:space="preserve"> and the more recently filmed </w:t>
      </w:r>
      <w:r w:rsidR="00DB2832" w:rsidRPr="00DB2832">
        <w:rPr>
          <w:b/>
          <w:sz w:val="24"/>
          <w:szCs w:val="24"/>
        </w:rPr>
        <w:t xml:space="preserve">Star Wars </w:t>
      </w:r>
      <w:r w:rsidR="00DB2832">
        <w:rPr>
          <w:b/>
          <w:sz w:val="24"/>
          <w:szCs w:val="24"/>
        </w:rPr>
        <w:t xml:space="preserve">- </w:t>
      </w:r>
      <w:r w:rsidR="00DB2832" w:rsidRPr="00DB2832">
        <w:rPr>
          <w:b/>
          <w:sz w:val="24"/>
          <w:szCs w:val="24"/>
        </w:rPr>
        <w:t>The Last Jedi.</w:t>
      </w:r>
      <w:r w:rsidR="00DB2832">
        <w:rPr>
          <w:sz w:val="24"/>
          <w:szCs w:val="24"/>
        </w:rPr>
        <w:t xml:space="preserve"> </w:t>
      </w:r>
      <w:r w:rsidR="00484F84" w:rsidRPr="00484F84">
        <w:rPr>
          <w:sz w:val="24"/>
          <w:szCs w:val="24"/>
        </w:rPr>
        <w:t xml:space="preserve">You will have some free time in Dingle for lunch before returning to Killarney. </w:t>
      </w:r>
      <w:r>
        <w:rPr>
          <w:b/>
          <w:sz w:val="24"/>
          <w:szCs w:val="24"/>
        </w:rPr>
        <w:t>Overnight:</w:t>
      </w:r>
      <w:r w:rsidR="000D10A3">
        <w:rPr>
          <w:b/>
          <w:sz w:val="24"/>
          <w:szCs w:val="24"/>
        </w:rPr>
        <w:t xml:space="preserve"> </w:t>
      </w:r>
      <w:r w:rsidR="008117D4">
        <w:rPr>
          <w:b/>
          <w:sz w:val="24"/>
          <w:szCs w:val="24"/>
        </w:rPr>
        <w:t>The Brehon Hotel. Killarney.</w:t>
      </w:r>
      <w:r>
        <w:rPr>
          <w:b/>
          <w:sz w:val="24"/>
          <w:szCs w:val="24"/>
        </w:rPr>
        <w:t xml:space="preserve"> </w:t>
      </w:r>
      <w:r w:rsidR="00354FC6">
        <w:rPr>
          <w:b/>
          <w:sz w:val="24"/>
          <w:szCs w:val="24"/>
        </w:rPr>
        <w:t>(B)</w:t>
      </w:r>
    </w:p>
    <w:p w14:paraId="640015AB" w14:textId="446111A8" w:rsidR="00687F8C" w:rsidRPr="00F8305E" w:rsidRDefault="00663F34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lastRenderedPageBreak/>
        <w:t>Aug</w:t>
      </w:r>
      <w:r w:rsidR="00F8305E" w:rsidRPr="00F8305E">
        <w:rPr>
          <w:b/>
          <w:bCs/>
        </w:rPr>
        <w:t xml:space="preserve"> </w:t>
      </w:r>
      <w:r w:rsidR="00420CD5">
        <w:rPr>
          <w:b/>
          <w:bCs/>
        </w:rPr>
        <w:t>17</w:t>
      </w:r>
      <w:r w:rsidR="00687F8C" w:rsidRPr="00F8305E">
        <w:rPr>
          <w:b/>
          <w:bCs/>
        </w:rPr>
        <w:t>. Tralee</w:t>
      </w:r>
      <w:r w:rsidR="0042695C" w:rsidRPr="00F8305E">
        <w:rPr>
          <w:b/>
          <w:bCs/>
        </w:rPr>
        <w:t xml:space="preserve"> – </w:t>
      </w:r>
      <w:r w:rsidR="00687F8C" w:rsidRPr="00F8305E">
        <w:rPr>
          <w:b/>
          <w:bCs/>
        </w:rPr>
        <w:t>Shannon Ferry – Cliffs of Moher</w:t>
      </w:r>
      <w:r w:rsidR="00DB2832" w:rsidRPr="00F8305E">
        <w:rPr>
          <w:b/>
          <w:bCs/>
        </w:rPr>
        <w:t xml:space="preserve"> – </w:t>
      </w:r>
      <w:r w:rsidR="00687F8C" w:rsidRPr="00F8305E">
        <w:rPr>
          <w:b/>
          <w:bCs/>
        </w:rPr>
        <w:t>Galway</w:t>
      </w:r>
    </w:p>
    <w:p w14:paraId="4BED1565" w14:textId="4647850D" w:rsidR="00E94E09" w:rsidRPr="00D72DC6" w:rsidRDefault="00A6049B" w:rsidP="00940906">
      <w:pPr>
        <w:spacing w:line="276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408CA944" wp14:editId="3A804B2D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115185" cy="1398905"/>
            <wp:effectExtent l="0" t="0" r="0" b="0"/>
            <wp:wrapTight wrapText="bothSides">
              <wp:wrapPolygon edited="0">
                <wp:start x="0" y="0"/>
                <wp:lineTo x="0" y="21178"/>
                <wp:lineTo x="21399" y="21178"/>
                <wp:lineTo x="21399" y="0"/>
                <wp:lineTo x="0" y="0"/>
              </wp:wrapPolygon>
            </wp:wrapTight>
            <wp:docPr id="11" name="Picture 11" descr="https://fbcdn-sphotos-d-a.akamaihd.net/hphotos-ak-xpf1/v/t1.0-9/11041746_10153093065640629_9105172895453625479_n.jpg?oh=05427dcd530cb14162fe4d308d3a7d58&amp;oe=55BC7423&amp;__gda__=1438363484_eb4de5107f1276bd36de02482851b9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fbcdn-sphotos-d-a.akamaihd.net/hphotos-ak-xpf1/v/t1.0-9/11041746_10153093065640629_9105172895453625479_n.jpg?oh=05427dcd530cb14162fe4d308d3a7d58&amp;oe=55BC7423&amp;__gda__=1438363484_eb4de5107f1276bd36de02482851b9fe"/>
                    <pic:cNvPicPr/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849" r="21001" b="9603"/>
                    <a:stretch/>
                  </pic:blipFill>
                  <pic:spPr bwMode="auto">
                    <a:xfrm>
                      <a:off x="0" y="0"/>
                      <a:ext cx="21151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F8C" w:rsidRPr="002826B6">
        <w:rPr>
          <w:sz w:val="24"/>
        </w:rPr>
        <w:t xml:space="preserve">This morning, you bid farewell to Killarney and travel to Tralee, capital town of County Kerry and famous for The </w:t>
      </w:r>
      <w:r w:rsidR="00687F8C" w:rsidRPr="002826B6">
        <w:rPr>
          <w:b/>
          <w:sz w:val="24"/>
        </w:rPr>
        <w:t>Rose of Tralee</w:t>
      </w:r>
      <w:r w:rsidR="00687F8C" w:rsidRPr="002826B6">
        <w:rPr>
          <w:sz w:val="24"/>
        </w:rPr>
        <w:t xml:space="preserve"> Festival. You continue to Tarbert where you board the </w:t>
      </w:r>
      <w:r w:rsidR="00687F8C" w:rsidRPr="002826B6">
        <w:rPr>
          <w:b/>
          <w:sz w:val="24"/>
        </w:rPr>
        <w:t>Shannon Ferry</w:t>
      </w:r>
      <w:r w:rsidR="000D10A3">
        <w:rPr>
          <w:sz w:val="24"/>
        </w:rPr>
        <w:t xml:space="preserve"> for a </w:t>
      </w:r>
      <w:proofErr w:type="gramStart"/>
      <w:r w:rsidR="000D10A3">
        <w:rPr>
          <w:sz w:val="24"/>
        </w:rPr>
        <w:t>25 minute</w:t>
      </w:r>
      <w:proofErr w:type="gramEnd"/>
      <w:r w:rsidR="000D10A3">
        <w:rPr>
          <w:sz w:val="24"/>
        </w:rPr>
        <w:t xml:space="preserve"> sailing across</w:t>
      </w:r>
      <w:r w:rsidR="00687F8C" w:rsidRPr="002826B6">
        <w:rPr>
          <w:sz w:val="24"/>
        </w:rPr>
        <w:t xml:space="preserve"> the Shannon</w:t>
      </w:r>
      <w:r w:rsidR="00687F8C">
        <w:rPr>
          <w:sz w:val="24"/>
        </w:rPr>
        <w:t xml:space="preserve"> Estuary to </w:t>
      </w:r>
      <w:proofErr w:type="spellStart"/>
      <w:r w:rsidR="00687F8C">
        <w:rPr>
          <w:sz w:val="24"/>
        </w:rPr>
        <w:t>Killimer</w:t>
      </w:r>
      <w:proofErr w:type="spellEnd"/>
      <w:r w:rsidR="00687F8C">
        <w:rPr>
          <w:sz w:val="24"/>
        </w:rPr>
        <w:t>. From here</w:t>
      </w:r>
      <w:r w:rsidR="00687F8C" w:rsidRPr="002826B6">
        <w:rPr>
          <w:sz w:val="24"/>
        </w:rPr>
        <w:t xml:space="preserve"> you take the coast road to the majestic </w:t>
      </w:r>
      <w:r w:rsidR="00687F8C" w:rsidRPr="002826B6">
        <w:rPr>
          <w:b/>
          <w:sz w:val="24"/>
        </w:rPr>
        <w:t>Cliffs of Moher</w:t>
      </w:r>
      <w:r w:rsidR="00687F8C" w:rsidRPr="002826B6">
        <w:rPr>
          <w:sz w:val="24"/>
        </w:rPr>
        <w:t xml:space="preserve"> which </w:t>
      </w:r>
      <w:proofErr w:type="gramStart"/>
      <w:r w:rsidR="00687F8C" w:rsidRPr="002826B6">
        <w:rPr>
          <w:sz w:val="24"/>
        </w:rPr>
        <w:t>rises</w:t>
      </w:r>
      <w:proofErr w:type="gramEnd"/>
      <w:r w:rsidR="00687F8C" w:rsidRPr="002826B6">
        <w:rPr>
          <w:sz w:val="24"/>
        </w:rPr>
        <w:t xml:space="preserve"> to a height of 600 ft over the Atlantic Ocean. </w:t>
      </w:r>
      <w:r w:rsidR="00687F8C">
        <w:rPr>
          <w:sz w:val="24"/>
        </w:rPr>
        <w:t>Following some free time to view the cliffs, your</w:t>
      </w:r>
      <w:r w:rsidR="00687F8C" w:rsidRPr="002826B6">
        <w:rPr>
          <w:sz w:val="24"/>
        </w:rPr>
        <w:t xml:space="preserve"> tour </w:t>
      </w:r>
      <w:r w:rsidR="001B7FD4">
        <w:rPr>
          <w:sz w:val="24"/>
        </w:rPr>
        <w:t>winds its way</w:t>
      </w:r>
      <w:r w:rsidR="00687F8C" w:rsidRPr="002826B6">
        <w:rPr>
          <w:sz w:val="24"/>
        </w:rPr>
        <w:t xml:space="preserve"> through </w:t>
      </w:r>
      <w:r w:rsidR="00687F8C" w:rsidRPr="000D10A3">
        <w:rPr>
          <w:b/>
          <w:bCs/>
          <w:sz w:val="24"/>
        </w:rPr>
        <w:t xml:space="preserve">the lunar </w:t>
      </w:r>
      <w:proofErr w:type="gramStart"/>
      <w:r w:rsidR="00687F8C" w:rsidRPr="000D10A3">
        <w:rPr>
          <w:b/>
          <w:bCs/>
          <w:sz w:val="24"/>
        </w:rPr>
        <w:t>type</w:t>
      </w:r>
      <w:proofErr w:type="gramEnd"/>
      <w:r w:rsidR="00687F8C" w:rsidRPr="000D10A3">
        <w:rPr>
          <w:b/>
          <w:bCs/>
          <w:sz w:val="24"/>
        </w:rPr>
        <w:t xml:space="preserve"> landscape of the</w:t>
      </w:r>
      <w:r w:rsidR="00687F8C" w:rsidRPr="005E3C87">
        <w:rPr>
          <w:b/>
          <w:sz w:val="24"/>
          <w:szCs w:val="24"/>
        </w:rPr>
        <w:t xml:space="preserve"> Burren</w:t>
      </w:r>
      <w:r w:rsidR="00687F8C">
        <w:rPr>
          <w:b/>
          <w:sz w:val="24"/>
          <w:szCs w:val="24"/>
        </w:rPr>
        <w:t>,</w:t>
      </w:r>
      <w:r w:rsidR="00687F8C" w:rsidRPr="005E3C87">
        <w:rPr>
          <w:sz w:val="24"/>
          <w:szCs w:val="24"/>
        </w:rPr>
        <w:t xml:space="preserve"> from the Irish word '</w:t>
      </w:r>
      <w:proofErr w:type="spellStart"/>
      <w:r w:rsidR="00687F8C" w:rsidRPr="005E3C87">
        <w:rPr>
          <w:sz w:val="24"/>
          <w:szCs w:val="24"/>
        </w:rPr>
        <w:t>bhoireann</w:t>
      </w:r>
      <w:proofErr w:type="spellEnd"/>
      <w:r w:rsidR="00687F8C" w:rsidRPr="005E3C87">
        <w:rPr>
          <w:sz w:val="24"/>
          <w:szCs w:val="24"/>
        </w:rPr>
        <w:t>' meaning, 'a stony place' or 'a rocky place', which is a good description for this 350 sq. kilometers limestone plateau in North Clare.</w:t>
      </w:r>
      <w:r w:rsidR="00687F8C">
        <w:rPr>
          <w:sz w:val="24"/>
        </w:rPr>
        <w:t xml:space="preserve"> </w:t>
      </w:r>
      <w:r w:rsidR="00687F8C" w:rsidRPr="000D10A3">
        <w:rPr>
          <w:b/>
          <w:bCs/>
          <w:sz w:val="24"/>
        </w:rPr>
        <w:t>You continue along the shores of</w:t>
      </w:r>
      <w:r w:rsidR="00687F8C" w:rsidRPr="002826B6">
        <w:rPr>
          <w:sz w:val="24"/>
        </w:rPr>
        <w:t xml:space="preserve"> </w:t>
      </w:r>
      <w:r w:rsidR="00687F8C" w:rsidRPr="002826B6">
        <w:rPr>
          <w:b/>
          <w:sz w:val="24"/>
        </w:rPr>
        <w:t>Galway Bay</w:t>
      </w:r>
      <w:r w:rsidR="00687F8C">
        <w:rPr>
          <w:sz w:val="24"/>
        </w:rPr>
        <w:t xml:space="preserve"> </w:t>
      </w:r>
      <w:r w:rsidR="00687F8C" w:rsidRPr="005363F3">
        <w:rPr>
          <w:b/>
          <w:bCs/>
          <w:sz w:val="24"/>
        </w:rPr>
        <w:t xml:space="preserve">to Galway City </w:t>
      </w:r>
      <w:r w:rsidR="000D10A3">
        <w:rPr>
          <w:b/>
          <w:bCs/>
          <w:sz w:val="24"/>
        </w:rPr>
        <w:t>for an overnight stay</w:t>
      </w:r>
      <w:r w:rsidR="00DB2832">
        <w:rPr>
          <w:sz w:val="24"/>
        </w:rPr>
        <w:t>.</w:t>
      </w:r>
      <w:r w:rsidR="00354FC6">
        <w:rPr>
          <w:sz w:val="24"/>
        </w:rPr>
        <w:t xml:space="preserve"> </w:t>
      </w:r>
      <w:r w:rsidR="000D10A3" w:rsidRPr="000D10A3">
        <w:rPr>
          <w:b/>
          <w:bCs/>
          <w:sz w:val="24"/>
        </w:rPr>
        <w:t xml:space="preserve">Later enjoy dinner in your hotel. </w:t>
      </w:r>
      <w:r w:rsidR="00463146" w:rsidRPr="00463146">
        <w:rPr>
          <w:b/>
          <w:bCs/>
          <w:sz w:val="24"/>
        </w:rPr>
        <w:t>Overnight:</w:t>
      </w:r>
      <w:r w:rsidR="000D10A3">
        <w:rPr>
          <w:b/>
          <w:bCs/>
          <w:sz w:val="24"/>
        </w:rPr>
        <w:t xml:space="preserve"> </w:t>
      </w:r>
      <w:r w:rsidR="00A5209C">
        <w:rPr>
          <w:b/>
          <w:bCs/>
          <w:sz w:val="24"/>
        </w:rPr>
        <w:t xml:space="preserve">Hotel TBC. </w:t>
      </w:r>
      <w:r w:rsidR="00463146" w:rsidRPr="00463146">
        <w:rPr>
          <w:b/>
          <w:bCs/>
          <w:sz w:val="24"/>
        </w:rPr>
        <w:t>Galway.</w:t>
      </w:r>
      <w:r w:rsidR="003418DE">
        <w:rPr>
          <w:sz w:val="24"/>
        </w:rPr>
        <w:t xml:space="preserve"> </w:t>
      </w:r>
      <w:r w:rsidR="00354FC6">
        <w:rPr>
          <w:b/>
          <w:sz w:val="24"/>
          <w:szCs w:val="24"/>
        </w:rPr>
        <w:t>(B, D)</w:t>
      </w:r>
    </w:p>
    <w:p w14:paraId="1CE6A506" w14:textId="760519DB" w:rsidR="00590ADB" w:rsidRPr="00F8305E" w:rsidRDefault="00663F34" w:rsidP="00940906">
      <w:pPr>
        <w:pStyle w:val="Heading4"/>
        <w:spacing w:line="276" w:lineRule="auto"/>
        <w:rPr>
          <w:b/>
          <w:bCs/>
          <w:szCs w:val="24"/>
        </w:rPr>
      </w:pPr>
      <w:r>
        <w:rPr>
          <w:b/>
          <w:bCs/>
          <w:szCs w:val="24"/>
        </w:rPr>
        <w:t>Aug</w:t>
      </w:r>
      <w:r w:rsidR="00F8305E" w:rsidRPr="00F8305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18</w:t>
      </w:r>
      <w:r w:rsidR="0042695C" w:rsidRPr="00F8305E">
        <w:rPr>
          <w:b/>
          <w:bCs/>
          <w:szCs w:val="24"/>
        </w:rPr>
        <w:t>.</w:t>
      </w:r>
      <w:r w:rsidR="00590ADB" w:rsidRPr="00F8305E">
        <w:rPr>
          <w:b/>
          <w:bCs/>
          <w:szCs w:val="24"/>
        </w:rPr>
        <w:t xml:space="preserve"> Galway – Sligo – Donegal</w:t>
      </w:r>
    </w:p>
    <w:p w14:paraId="6FC21275" w14:textId="2CFAA3B4" w:rsidR="00F8305E" w:rsidRPr="00FB0233" w:rsidRDefault="005861FB" w:rsidP="00940906">
      <w:pPr>
        <w:spacing w:line="276" w:lineRule="auto"/>
        <w:rPr>
          <w:b/>
        </w:rPr>
      </w:pPr>
      <w:r w:rsidRPr="006C3B30">
        <w:rPr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4A0F32F3" wp14:editId="7F4ECCE0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2077720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389" y="21392"/>
                <wp:lineTo x="21389" y="0"/>
                <wp:lineTo x="0" y="0"/>
              </wp:wrapPolygon>
            </wp:wrapTight>
            <wp:docPr id="1" name="Picture 1" descr="http://www.worldfortravel.com/wp-content/uploads/2013/05/Ben-Bulben-Landsc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worldfortravel.com/wp-content/uploads/2013/05/Ben-Bulben-Landscap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9" cy="142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FD4" w:rsidRPr="006C3B30">
        <w:rPr>
          <w:sz w:val="24"/>
          <w:szCs w:val="24"/>
        </w:rPr>
        <w:t>This morning you depart Galway and trave</w:t>
      </w:r>
      <w:r w:rsidR="00166104">
        <w:rPr>
          <w:sz w:val="24"/>
          <w:szCs w:val="24"/>
        </w:rPr>
        <w:t>l</w:t>
      </w:r>
      <w:r w:rsidR="001B7FD4" w:rsidRPr="006C3B30">
        <w:rPr>
          <w:sz w:val="24"/>
          <w:szCs w:val="24"/>
        </w:rPr>
        <w:t xml:space="preserve"> northwards passing by the </w:t>
      </w:r>
      <w:r w:rsidR="001B7FD4" w:rsidRPr="006C3B30">
        <w:rPr>
          <w:b/>
          <w:sz w:val="24"/>
          <w:szCs w:val="24"/>
        </w:rPr>
        <w:t xml:space="preserve">Knock Shrine, </w:t>
      </w:r>
      <w:r w:rsidR="001B7FD4" w:rsidRPr="006C3B30">
        <w:rPr>
          <w:sz w:val="24"/>
          <w:szCs w:val="24"/>
        </w:rPr>
        <w:t xml:space="preserve">now an internationally recognized </w:t>
      </w:r>
      <w:r w:rsidR="001B7FD4" w:rsidRPr="006C3B30">
        <w:rPr>
          <w:b/>
          <w:sz w:val="24"/>
          <w:szCs w:val="24"/>
        </w:rPr>
        <w:t>Marian Shrine</w:t>
      </w:r>
      <w:r w:rsidR="001B7FD4" w:rsidRPr="006C3B30">
        <w:rPr>
          <w:sz w:val="24"/>
          <w:szCs w:val="24"/>
        </w:rPr>
        <w:t xml:space="preserve"> with one and a half million pilgrims visiting annually.</w:t>
      </w:r>
      <w:r w:rsidR="001B7FD4" w:rsidRPr="006C3B30">
        <w:rPr>
          <w:b/>
          <w:sz w:val="24"/>
          <w:szCs w:val="24"/>
        </w:rPr>
        <w:t xml:space="preserve"> </w:t>
      </w:r>
      <w:r w:rsidR="00590ADB" w:rsidRPr="006C3B30">
        <w:rPr>
          <w:sz w:val="24"/>
          <w:szCs w:val="24"/>
        </w:rPr>
        <w:t xml:space="preserve">From here you travel to </w:t>
      </w:r>
      <w:r w:rsidR="00590ADB" w:rsidRPr="006C3B30">
        <w:rPr>
          <w:b/>
          <w:sz w:val="24"/>
          <w:szCs w:val="24"/>
        </w:rPr>
        <w:t>Drumcliffe</w:t>
      </w:r>
      <w:r w:rsidR="00590ADB" w:rsidRPr="006C3B30">
        <w:rPr>
          <w:sz w:val="24"/>
          <w:szCs w:val="24"/>
        </w:rPr>
        <w:t xml:space="preserve"> in County Sligo - set against the striking backdrop of the </w:t>
      </w:r>
      <w:proofErr w:type="spellStart"/>
      <w:r w:rsidR="006C725E" w:rsidRPr="006C3B30">
        <w:rPr>
          <w:b/>
          <w:sz w:val="24"/>
          <w:szCs w:val="24"/>
        </w:rPr>
        <w:t>Benbulben</w:t>
      </w:r>
      <w:proofErr w:type="spellEnd"/>
      <w:r w:rsidR="006C725E" w:rsidRPr="006C3B30">
        <w:rPr>
          <w:b/>
          <w:sz w:val="24"/>
          <w:szCs w:val="24"/>
        </w:rPr>
        <w:t xml:space="preserve"> Mountain</w:t>
      </w:r>
      <w:r w:rsidR="00590ADB" w:rsidRPr="006C3B30">
        <w:rPr>
          <w:b/>
          <w:sz w:val="24"/>
          <w:szCs w:val="24"/>
        </w:rPr>
        <w:t>.</w:t>
      </w:r>
      <w:r w:rsidR="00590ADB" w:rsidRPr="006C3B30">
        <w:rPr>
          <w:sz w:val="24"/>
          <w:szCs w:val="24"/>
        </w:rPr>
        <w:t xml:space="preserve"> It is best known as the final resting place of one of Ireland’s great poets </w:t>
      </w:r>
      <w:r w:rsidR="00590ADB" w:rsidRPr="006C3B30">
        <w:rPr>
          <w:b/>
          <w:sz w:val="24"/>
          <w:szCs w:val="24"/>
        </w:rPr>
        <w:t>W.B. Yeats</w:t>
      </w:r>
      <w:r w:rsidR="00590ADB" w:rsidRPr="006C3B30">
        <w:rPr>
          <w:sz w:val="24"/>
          <w:szCs w:val="24"/>
        </w:rPr>
        <w:t xml:space="preserve">.  Found in the churchyard, his grave is marked </w:t>
      </w:r>
      <w:r w:rsidR="003418DE">
        <w:rPr>
          <w:sz w:val="24"/>
          <w:szCs w:val="24"/>
        </w:rPr>
        <w:t>by</w:t>
      </w:r>
      <w:r w:rsidR="00590ADB" w:rsidRPr="006C3B30">
        <w:rPr>
          <w:sz w:val="24"/>
          <w:szCs w:val="24"/>
        </w:rPr>
        <w:t xml:space="preserve"> a simple headstone with the inscription, "cast a cold eye on life, on death, horseman, pass by."</w:t>
      </w:r>
      <w:r w:rsidR="001B7FD4" w:rsidRPr="006C3B30">
        <w:rPr>
          <w:sz w:val="24"/>
          <w:szCs w:val="24"/>
        </w:rPr>
        <w:t xml:space="preserve"> </w:t>
      </w:r>
      <w:r w:rsidR="00590ADB" w:rsidRPr="006C3B30">
        <w:rPr>
          <w:sz w:val="24"/>
          <w:szCs w:val="24"/>
        </w:rPr>
        <w:t xml:space="preserve"> You continue to </w:t>
      </w:r>
      <w:r w:rsidR="00590ADB" w:rsidRPr="006C3B30">
        <w:rPr>
          <w:b/>
          <w:sz w:val="24"/>
          <w:szCs w:val="24"/>
        </w:rPr>
        <w:t>Belleek</w:t>
      </w:r>
      <w:r w:rsidR="003418DE">
        <w:rPr>
          <w:b/>
          <w:sz w:val="24"/>
          <w:szCs w:val="24"/>
        </w:rPr>
        <w:t>,</w:t>
      </w:r>
      <w:r w:rsidR="00590ADB" w:rsidRPr="006C3B30">
        <w:rPr>
          <w:sz w:val="24"/>
          <w:szCs w:val="24"/>
        </w:rPr>
        <w:t xml:space="preserve"> </w:t>
      </w:r>
      <w:r w:rsidR="00590ADB" w:rsidRPr="006C3B30">
        <w:rPr>
          <w:color w:val="101010"/>
          <w:sz w:val="24"/>
          <w:szCs w:val="24"/>
        </w:rPr>
        <w:t xml:space="preserve">on the banks of the River Erne, </w:t>
      </w:r>
      <w:r w:rsidR="006C3B30" w:rsidRPr="006C3B30">
        <w:rPr>
          <w:rFonts w:cs="Times New Roman"/>
          <w:sz w:val="24"/>
          <w:szCs w:val="24"/>
        </w:rPr>
        <w:t>most</w:t>
      </w:r>
      <w:r w:rsidR="006C3B30" w:rsidRPr="006C3B30">
        <w:rPr>
          <w:noProof/>
          <w:sz w:val="24"/>
          <w:szCs w:val="24"/>
        </w:rPr>
        <w:t xml:space="preserve"> </w:t>
      </w:r>
      <w:r w:rsidR="006C3B30" w:rsidRPr="006C3B30">
        <w:rPr>
          <w:rFonts w:cs="Times New Roman"/>
          <w:sz w:val="24"/>
          <w:szCs w:val="24"/>
        </w:rPr>
        <w:t>famous</w:t>
      </w:r>
      <w:r w:rsidR="00590ADB" w:rsidRPr="006C3B30">
        <w:rPr>
          <w:rFonts w:cs="Times New Roman"/>
          <w:sz w:val="24"/>
          <w:szCs w:val="24"/>
        </w:rPr>
        <w:t xml:space="preserve"> for the fine </w:t>
      </w:r>
      <w:r w:rsidR="00590ADB" w:rsidRPr="006C3B30">
        <w:rPr>
          <w:rFonts w:cs="Times New Roman"/>
          <w:b/>
          <w:sz w:val="24"/>
          <w:szCs w:val="24"/>
        </w:rPr>
        <w:t>Parian China</w:t>
      </w:r>
      <w:r w:rsidR="00590ADB" w:rsidRPr="006C3B30">
        <w:rPr>
          <w:rFonts w:cs="Times New Roman"/>
          <w:sz w:val="24"/>
          <w:szCs w:val="24"/>
        </w:rPr>
        <w:t xml:space="preserve"> produced here at Belleek Pottery, the oldest pottery in Ireland. The </w:t>
      </w:r>
      <w:proofErr w:type="spellStart"/>
      <w:r w:rsidR="00590ADB" w:rsidRPr="006C3B30">
        <w:rPr>
          <w:rFonts w:cs="Times New Roman"/>
          <w:sz w:val="24"/>
          <w:szCs w:val="24"/>
        </w:rPr>
        <w:t>china</w:t>
      </w:r>
      <w:proofErr w:type="spellEnd"/>
      <w:r w:rsidR="00590ADB" w:rsidRPr="006C3B30">
        <w:rPr>
          <w:rFonts w:cs="Times New Roman"/>
          <w:sz w:val="24"/>
          <w:szCs w:val="24"/>
        </w:rPr>
        <w:t xml:space="preserve"> is valued by collectors from all over the world. Following a guided tour,</w:t>
      </w:r>
      <w:r w:rsidR="00590ADB" w:rsidRPr="006C3B30">
        <w:rPr>
          <w:color w:val="101010"/>
          <w:sz w:val="24"/>
          <w:szCs w:val="24"/>
        </w:rPr>
        <w:t xml:space="preserve"> you continue to</w:t>
      </w:r>
      <w:r w:rsidR="00590ADB" w:rsidRPr="006C3B30">
        <w:rPr>
          <w:sz w:val="24"/>
          <w:szCs w:val="24"/>
        </w:rPr>
        <w:t xml:space="preserve"> </w:t>
      </w:r>
      <w:r w:rsidR="004D0D03">
        <w:rPr>
          <w:sz w:val="24"/>
          <w:szCs w:val="24"/>
        </w:rPr>
        <w:t xml:space="preserve">Donegal </w:t>
      </w:r>
      <w:r w:rsidR="002C0AE5" w:rsidRPr="002C0AE5">
        <w:rPr>
          <w:bCs/>
          <w:sz w:val="24"/>
          <w:szCs w:val="24"/>
        </w:rPr>
        <w:t>for an overnight stay</w:t>
      </w:r>
      <w:r w:rsidR="00463146" w:rsidRPr="002C0AE5">
        <w:rPr>
          <w:bCs/>
          <w:sz w:val="24"/>
          <w:szCs w:val="24"/>
        </w:rPr>
        <w:t>.</w:t>
      </w:r>
      <w:r w:rsidR="00463146" w:rsidRPr="00463146">
        <w:rPr>
          <w:b/>
          <w:bCs/>
          <w:sz w:val="24"/>
        </w:rPr>
        <w:t xml:space="preserve"> </w:t>
      </w:r>
      <w:r w:rsidR="00D72DC6">
        <w:rPr>
          <w:b/>
          <w:bCs/>
          <w:sz w:val="24"/>
        </w:rPr>
        <w:t xml:space="preserve">This evening you will enjoy dinner in your hotel. </w:t>
      </w:r>
      <w:r w:rsidR="00463146" w:rsidRPr="00463146">
        <w:rPr>
          <w:b/>
          <w:bCs/>
          <w:sz w:val="24"/>
        </w:rPr>
        <w:t xml:space="preserve">Overnight: </w:t>
      </w:r>
      <w:r w:rsidR="00D72DC6">
        <w:rPr>
          <w:b/>
          <w:bCs/>
          <w:sz w:val="24"/>
        </w:rPr>
        <w:t xml:space="preserve">The </w:t>
      </w:r>
      <w:r w:rsidR="00503BAA">
        <w:rPr>
          <w:b/>
          <w:bCs/>
          <w:sz w:val="24"/>
        </w:rPr>
        <w:t>Mill Park Hotel</w:t>
      </w:r>
      <w:r w:rsidR="00D72DC6">
        <w:rPr>
          <w:b/>
          <w:bCs/>
          <w:sz w:val="24"/>
        </w:rPr>
        <w:t xml:space="preserve">. </w:t>
      </w:r>
      <w:r w:rsidR="00463146" w:rsidRPr="00CC02B6">
        <w:rPr>
          <w:b/>
          <w:bCs/>
          <w:sz w:val="24"/>
          <w:szCs w:val="24"/>
        </w:rPr>
        <w:t>Donegal.</w:t>
      </w:r>
      <w:r w:rsidR="00463146" w:rsidRPr="00CC02B6">
        <w:rPr>
          <w:sz w:val="24"/>
          <w:szCs w:val="24"/>
        </w:rPr>
        <w:t xml:space="preserve"> </w:t>
      </w:r>
      <w:r w:rsidR="00A7716F" w:rsidRPr="00CC02B6">
        <w:rPr>
          <w:b/>
          <w:sz w:val="24"/>
          <w:szCs w:val="24"/>
        </w:rPr>
        <w:t>(B, D)</w:t>
      </w:r>
    </w:p>
    <w:p w14:paraId="6A08DBF4" w14:textId="12C3374C" w:rsidR="003B2BE8" w:rsidRPr="00F8305E" w:rsidRDefault="00663F34" w:rsidP="00940906">
      <w:pPr>
        <w:pStyle w:val="Heading4"/>
        <w:spacing w:line="276" w:lineRule="auto"/>
        <w:rPr>
          <w:b/>
          <w:bCs/>
          <w:szCs w:val="24"/>
        </w:rPr>
      </w:pPr>
      <w:r>
        <w:rPr>
          <w:b/>
          <w:bCs/>
          <w:szCs w:val="24"/>
        </w:rPr>
        <w:t>Aug</w:t>
      </w:r>
      <w:r w:rsidR="00224CA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19</w:t>
      </w:r>
      <w:r w:rsidR="003B2BE8" w:rsidRPr="00F8305E">
        <w:rPr>
          <w:b/>
          <w:bCs/>
          <w:szCs w:val="24"/>
        </w:rPr>
        <w:t xml:space="preserve">. Derry – Giant’s Causeway – Belfast </w:t>
      </w:r>
    </w:p>
    <w:p w14:paraId="46DB35BC" w14:textId="53C780B0" w:rsidR="00FB0233" w:rsidRPr="000119EA" w:rsidRDefault="003B2BE8" w:rsidP="00940906">
      <w:pPr>
        <w:spacing w:line="276" w:lineRule="auto"/>
        <w:rPr>
          <w:b/>
          <w:bCs/>
          <w:sz w:val="24"/>
          <w:szCs w:val="24"/>
        </w:rPr>
      </w:pPr>
      <w:r w:rsidRPr="00045823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58245" behindDoc="1" locked="0" layoutInCell="1" allowOverlap="1" wp14:anchorId="06375E65" wp14:editId="1583E70C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2169795" cy="1371600"/>
            <wp:effectExtent l="0" t="0" r="1905" b="0"/>
            <wp:wrapTight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ight>
            <wp:docPr id="9" name="Picture 9" descr="Giants Caus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ants Causewa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This morning you travel to </w:t>
      </w:r>
      <w:r>
        <w:rPr>
          <w:b/>
          <w:sz w:val="24"/>
          <w:szCs w:val="24"/>
        </w:rPr>
        <w:t>Derry City</w:t>
      </w:r>
      <w:r>
        <w:rPr>
          <w:sz w:val="24"/>
          <w:szCs w:val="24"/>
        </w:rPr>
        <w:t xml:space="preserve"> on the banks of the River Foyle. Derry City was </w:t>
      </w:r>
      <w:r>
        <w:rPr>
          <w:b/>
          <w:sz w:val="24"/>
          <w:szCs w:val="24"/>
        </w:rPr>
        <w:t>founded in 546AD</w:t>
      </w:r>
      <w:r>
        <w:rPr>
          <w:sz w:val="24"/>
          <w:szCs w:val="24"/>
        </w:rPr>
        <w:t xml:space="preserve"> and still retains its </w:t>
      </w:r>
      <w:r>
        <w:rPr>
          <w:b/>
          <w:sz w:val="24"/>
          <w:szCs w:val="24"/>
        </w:rPr>
        <w:t>17C walls</w:t>
      </w:r>
      <w:r>
        <w:rPr>
          <w:sz w:val="24"/>
          <w:szCs w:val="24"/>
        </w:rPr>
        <w:t>. You will see the new</w:t>
      </w:r>
      <w:r>
        <w:rPr>
          <w:b/>
          <w:sz w:val="24"/>
          <w:szCs w:val="24"/>
        </w:rPr>
        <w:t xml:space="preserve"> Derry Peace Bridge</w:t>
      </w:r>
      <w:r>
        <w:rPr>
          <w:sz w:val="24"/>
          <w:szCs w:val="24"/>
        </w:rPr>
        <w:t xml:space="preserve"> over the River Foyle. This 235-metre-long pedestrian bridge opened in 2011 and bridges a 400-year-old physical and political gap between two sides of a once divided community. You continue to </w:t>
      </w:r>
      <w:r>
        <w:rPr>
          <w:b/>
          <w:sz w:val="24"/>
          <w:szCs w:val="24"/>
        </w:rPr>
        <w:t>Limavady</w:t>
      </w:r>
      <w:r>
        <w:rPr>
          <w:sz w:val="24"/>
          <w:szCs w:val="24"/>
        </w:rPr>
        <w:t xml:space="preserve"> where you begin </w:t>
      </w:r>
      <w:r>
        <w:rPr>
          <w:b/>
          <w:sz w:val="24"/>
          <w:szCs w:val="24"/>
        </w:rPr>
        <w:t>the Antrim Coast Road Drive.</w:t>
      </w:r>
      <w:r>
        <w:rPr>
          <w:sz w:val="24"/>
          <w:szCs w:val="24"/>
        </w:rPr>
        <w:t xml:space="preserve"> Of course, no visit to Northern Ireland would be complete without a visit to the </w:t>
      </w:r>
      <w:r>
        <w:rPr>
          <w:b/>
          <w:sz w:val="24"/>
          <w:szCs w:val="24"/>
        </w:rPr>
        <w:t>Giant’s Causeway</w:t>
      </w:r>
      <w:r>
        <w:rPr>
          <w:sz w:val="24"/>
          <w:szCs w:val="24"/>
        </w:rPr>
        <w:t xml:space="preserve"> – a remarkable basaltic formation made of approximately </w:t>
      </w:r>
      <w:r>
        <w:rPr>
          <w:b/>
          <w:sz w:val="24"/>
          <w:szCs w:val="24"/>
        </w:rPr>
        <w:t>37,000 columns and ranked as one of the natural wonders of the world.</w:t>
      </w:r>
      <w:r w:rsidRPr="0007334E">
        <w:rPr>
          <w:sz w:val="24"/>
          <w:szCs w:val="24"/>
        </w:rPr>
        <w:t xml:space="preserve"> </w:t>
      </w:r>
      <w:r w:rsidRPr="00045823">
        <w:rPr>
          <w:sz w:val="24"/>
          <w:szCs w:val="24"/>
        </w:rPr>
        <w:t>Y</w:t>
      </w:r>
      <w:r w:rsidRPr="00045823">
        <w:rPr>
          <w:color w:val="000000"/>
          <w:sz w:val="24"/>
          <w:szCs w:val="24"/>
        </w:rPr>
        <w:t xml:space="preserve">our tour continues along the </w:t>
      </w:r>
      <w:r w:rsidRPr="00045823">
        <w:rPr>
          <w:b/>
          <w:color w:val="000000"/>
          <w:sz w:val="24"/>
          <w:szCs w:val="24"/>
        </w:rPr>
        <w:t>Antrim Coast Road</w:t>
      </w:r>
      <w:r w:rsidRPr="00045823">
        <w:rPr>
          <w:color w:val="000000"/>
          <w:sz w:val="24"/>
          <w:szCs w:val="24"/>
        </w:rPr>
        <w:t xml:space="preserve"> with spectacular views of the northern coastline</w:t>
      </w:r>
      <w:r w:rsidR="00993F6B">
        <w:rPr>
          <w:color w:val="000000"/>
          <w:sz w:val="24"/>
          <w:szCs w:val="24"/>
        </w:rPr>
        <w:t xml:space="preserve"> to </w:t>
      </w:r>
      <w:r w:rsidR="00993F6B" w:rsidRPr="008443BC">
        <w:rPr>
          <w:b/>
          <w:bCs/>
          <w:color w:val="000000"/>
          <w:sz w:val="24"/>
          <w:szCs w:val="24"/>
        </w:rPr>
        <w:t xml:space="preserve">Belfast </w:t>
      </w:r>
      <w:r w:rsidR="006C725E" w:rsidRPr="008443BC">
        <w:rPr>
          <w:b/>
          <w:bCs/>
          <w:color w:val="000000"/>
          <w:sz w:val="24"/>
          <w:szCs w:val="24"/>
        </w:rPr>
        <w:t>where</w:t>
      </w:r>
      <w:r w:rsidR="006C725E">
        <w:rPr>
          <w:rStyle w:val="Hyperlink"/>
          <w:b/>
          <w:bCs/>
          <w:iCs/>
          <w:color w:val="auto"/>
          <w:sz w:val="24"/>
          <w:szCs w:val="24"/>
          <w:u w:val="none"/>
        </w:rPr>
        <w:t xml:space="preserve"> </w:t>
      </w:r>
      <w:r w:rsidR="00D72DC6" w:rsidRPr="00D72DC6">
        <w:rPr>
          <w:rStyle w:val="Hyperlink"/>
          <w:b/>
          <w:bCs/>
          <w:iCs/>
          <w:color w:val="auto"/>
          <w:sz w:val="24"/>
          <w:szCs w:val="24"/>
          <w:u w:val="none"/>
        </w:rPr>
        <w:t xml:space="preserve">you will check into the </w:t>
      </w:r>
      <w:r w:rsidR="00965282">
        <w:rPr>
          <w:rStyle w:val="Hyperlink"/>
          <w:b/>
          <w:bCs/>
          <w:iCs/>
          <w:color w:val="auto"/>
          <w:sz w:val="24"/>
          <w:szCs w:val="24"/>
          <w:u w:val="none"/>
        </w:rPr>
        <w:t>Titanic</w:t>
      </w:r>
      <w:r w:rsidR="00D72DC6" w:rsidRPr="00D72DC6">
        <w:rPr>
          <w:rStyle w:val="Hyperlink"/>
          <w:b/>
          <w:bCs/>
          <w:iCs/>
          <w:color w:val="auto"/>
          <w:sz w:val="24"/>
          <w:szCs w:val="24"/>
          <w:u w:val="none"/>
        </w:rPr>
        <w:t xml:space="preserve"> Hotel</w:t>
      </w:r>
      <w:r w:rsidR="007759D6">
        <w:rPr>
          <w:rStyle w:val="Hyperlink"/>
          <w:b/>
          <w:bCs/>
          <w:iCs/>
          <w:color w:val="auto"/>
          <w:sz w:val="24"/>
          <w:szCs w:val="24"/>
          <w:u w:val="none"/>
        </w:rPr>
        <w:t xml:space="preserve"> for an overnight stay.</w:t>
      </w:r>
      <w:r w:rsidR="006C725E">
        <w:rPr>
          <w:b/>
          <w:bCs/>
          <w:spacing w:val="3"/>
          <w:sz w:val="24"/>
          <w:szCs w:val="24"/>
          <w:lang w:val="en-IE"/>
        </w:rPr>
        <w:t xml:space="preserve"> This evening enjoy dinner in your hotel. </w:t>
      </w:r>
      <w:r w:rsidR="00D72DC6" w:rsidRPr="00D72DC6">
        <w:rPr>
          <w:b/>
          <w:bCs/>
          <w:sz w:val="24"/>
          <w:szCs w:val="24"/>
        </w:rPr>
        <w:t xml:space="preserve">Overnight: The </w:t>
      </w:r>
      <w:r w:rsidR="003135EF">
        <w:rPr>
          <w:b/>
          <w:bCs/>
          <w:sz w:val="24"/>
          <w:szCs w:val="24"/>
        </w:rPr>
        <w:t>Titanic</w:t>
      </w:r>
      <w:r w:rsidR="00D72DC6" w:rsidRPr="00D72DC6">
        <w:rPr>
          <w:b/>
          <w:bCs/>
          <w:sz w:val="24"/>
          <w:szCs w:val="24"/>
        </w:rPr>
        <w:t xml:space="preserve"> Hotel. Belfast. (B</w:t>
      </w:r>
      <w:r w:rsidR="006C725E">
        <w:rPr>
          <w:b/>
          <w:bCs/>
          <w:sz w:val="24"/>
          <w:szCs w:val="24"/>
        </w:rPr>
        <w:t xml:space="preserve">, </w:t>
      </w:r>
      <w:r w:rsidR="00D72DC6" w:rsidRPr="00D72DC6">
        <w:rPr>
          <w:b/>
          <w:bCs/>
          <w:sz w:val="24"/>
          <w:szCs w:val="24"/>
        </w:rPr>
        <w:t>D)</w:t>
      </w:r>
    </w:p>
    <w:p w14:paraId="659DB333" w14:textId="77777777" w:rsidR="00616C60" w:rsidRPr="00616C60" w:rsidRDefault="00616C60" w:rsidP="00940906">
      <w:pPr>
        <w:pStyle w:val="Heading4"/>
        <w:spacing w:line="276" w:lineRule="auto"/>
        <w:rPr>
          <w:b/>
          <w:bCs/>
          <w:sz w:val="16"/>
          <w:szCs w:val="16"/>
        </w:rPr>
      </w:pPr>
    </w:p>
    <w:p w14:paraId="78A488E9" w14:textId="27CEFE8C" w:rsidR="00F22D9D" w:rsidRPr="00F8305E" w:rsidRDefault="00A72F2F" w:rsidP="00940906">
      <w:pPr>
        <w:pStyle w:val="Heading4"/>
        <w:spacing w:line="276" w:lineRule="auto"/>
        <w:rPr>
          <w:b/>
          <w:bCs/>
        </w:rPr>
      </w:pPr>
      <w:r>
        <w:rPr>
          <w:b/>
          <w:bCs/>
        </w:rPr>
        <w:t>Aug 20</w:t>
      </w:r>
      <w:r w:rsidR="00F22D9D" w:rsidRPr="00F8305E">
        <w:rPr>
          <w:b/>
          <w:bCs/>
        </w:rPr>
        <w:t>. Belfast City</w:t>
      </w:r>
      <w:r w:rsidR="0042695C" w:rsidRPr="00F8305E">
        <w:rPr>
          <w:b/>
          <w:bCs/>
        </w:rPr>
        <w:t xml:space="preserve"> – </w:t>
      </w:r>
      <w:r w:rsidR="00F22D9D" w:rsidRPr="00F8305E">
        <w:rPr>
          <w:b/>
          <w:bCs/>
        </w:rPr>
        <w:t>Scotland</w:t>
      </w:r>
    </w:p>
    <w:p w14:paraId="221FA56D" w14:textId="622DAD06" w:rsidR="00FB0233" w:rsidRDefault="00412F93" w:rsidP="00940906">
      <w:pPr>
        <w:spacing w:line="276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77D04AFE" wp14:editId="24145869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2011680" cy="1212215"/>
            <wp:effectExtent l="0" t="0" r="7620" b="6985"/>
            <wp:wrapTight wrapText="bothSides">
              <wp:wrapPolygon edited="0">
                <wp:start x="0" y="0"/>
                <wp:lineTo x="0" y="21385"/>
                <wp:lineTo x="21477" y="21385"/>
                <wp:lineTo x="21477" y="0"/>
                <wp:lineTo x="0" y="0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22159" r="17682" b="18107"/>
                    <a:stretch/>
                  </pic:blipFill>
                  <pic:spPr bwMode="auto">
                    <a:xfrm>
                      <a:off x="0" y="0"/>
                      <a:ext cx="2012621" cy="12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9D" w:rsidRPr="003B2BE8">
        <w:rPr>
          <w:sz w:val="24"/>
          <w:szCs w:val="24"/>
        </w:rPr>
        <w:t xml:space="preserve">This morning you will </w:t>
      </w:r>
      <w:r w:rsidRPr="003B2BE8">
        <w:rPr>
          <w:color w:val="auto"/>
          <w:sz w:val="24"/>
          <w:szCs w:val="24"/>
        </w:rPr>
        <w:t xml:space="preserve">visit </w:t>
      </w:r>
      <w:r w:rsidRPr="003B2BE8">
        <w:rPr>
          <w:b/>
          <w:color w:val="auto"/>
          <w:sz w:val="24"/>
          <w:szCs w:val="24"/>
        </w:rPr>
        <w:t>Titanic Belfast</w:t>
      </w:r>
      <w:r w:rsidRPr="003B2BE8">
        <w:rPr>
          <w:color w:val="auto"/>
          <w:sz w:val="24"/>
          <w:szCs w:val="24"/>
        </w:rPr>
        <w:t>,</w:t>
      </w:r>
      <w:r w:rsidR="00FB0233" w:rsidRPr="00FA7D4A">
        <w:rPr>
          <w:color w:val="auto"/>
          <w:sz w:val="24"/>
          <w:szCs w:val="24"/>
        </w:rPr>
        <w:t xml:space="preserve"> a new state of the art visitor center </w:t>
      </w:r>
      <w:r w:rsidR="00FB0233" w:rsidRPr="00FA7D4A">
        <w:rPr>
          <w:rFonts w:cs="Times New Roman"/>
          <w:sz w:val="24"/>
          <w:szCs w:val="24"/>
          <w:shd w:val="clear" w:color="auto" w:fill="FFFFFF"/>
        </w:rPr>
        <w:t>which</w:t>
      </w:r>
      <w:r w:rsidR="00FB0233" w:rsidRPr="00FA7D4A">
        <w:rPr>
          <w:rFonts w:cs="Times New Roman"/>
          <w:b/>
          <w:sz w:val="24"/>
          <w:szCs w:val="24"/>
          <w:shd w:val="clear" w:color="auto" w:fill="FFFFFF"/>
        </w:rPr>
        <w:t xml:space="preserve"> </w:t>
      </w:r>
      <w:r w:rsidR="00FB0233" w:rsidRPr="00FA7D4A">
        <w:rPr>
          <w:rFonts w:cs="Times New Roman"/>
          <w:sz w:val="24"/>
          <w:szCs w:val="24"/>
          <w:shd w:val="clear" w:color="auto" w:fill="FFFFFF"/>
        </w:rPr>
        <w:t>will take you through nine galleries, telling the story of RMS Titanic, from her conception in Belfast to her famous maiden voyage and tragic end.</w:t>
      </w:r>
      <w:r w:rsidR="00FB0233">
        <w:rPr>
          <w:color w:val="auto"/>
          <w:sz w:val="24"/>
          <w:szCs w:val="24"/>
        </w:rPr>
        <w:t xml:space="preserve"> Later this morning </w:t>
      </w:r>
      <w:r w:rsidR="00F22D9D" w:rsidRPr="003B2BE8">
        <w:rPr>
          <w:sz w:val="24"/>
          <w:szCs w:val="24"/>
        </w:rPr>
        <w:t xml:space="preserve">you will </w:t>
      </w:r>
      <w:r>
        <w:rPr>
          <w:sz w:val="24"/>
          <w:szCs w:val="24"/>
        </w:rPr>
        <w:t xml:space="preserve">travel to the port of Belfast and </w:t>
      </w:r>
      <w:proofErr w:type="spellStart"/>
      <w:r>
        <w:rPr>
          <w:sz w:val="24"/>
          <w:szCs w:val="24"/>
        </w:rPr>
        <w:t>board</w:t>
      </w:r>
      <w:proofErr w:type="spellEnd"/>
      <w:r>
        <w:rPr>
          <w:sz w:val="24"/>
          <w:szCs w:val="24"/>
        </w:rPr>
        <w:t xml:space="preserve"> </w:t>
      </w:r>
      <w:r w:rsidR="00F22D9D" w:rsidRPr="003B2BE8">
        <w:rPr>
          <w:sz w:val="24"/>
          <w:szCs w:val="24"/>
        </w:rPr>
        <w:t xml:space="preserve">the </w:t>
      </w:r>
      <w:r w:rsidR="00F22D9D" w:rsidRPr="003B2BE8">
        <w:rPr>
          <w:b/>
          <w:sz w:val="24"/>
          <w:szCs w:val="24"/>
        </w:rPr>
        <w:t xml:space="preserve">ferry </w:t>
      </w:r>
      <w:r>
        <w:rPr>
          <w:b/>
          <w:sz w:val="24"/>
          <w:szCs w:val="24"/>
        </w:rPr>
        <w:t xml:space="preserve">for a 2 ½ hour sailing </w:t>
      </w:r>
      <w:r w:rsidR="00F22D9D" w:rsidRPr="003B2BE8">
        <w:rPr>
          <w:b/>
          <w:sz w:val="24"/>
          <w:szCs w:val="24"/>
        </w:rPr>
        <w:t>across the North Atlantic</w:t>
      </w:r>
      <w:r w:rsidR="00F22D9D" w:rsidRPr="003B2BE8">
        <w:rPr>
          <w:sz w:val="24"/>
          <w:szCs w:val="24"/>
        </w:rPr>
        <w:t xml:space="preserve"> to </w:t>
      </w:r>
      <w:proofErr w:type="spellStart"/>
      <w:r w:rsidR="00F22D9D" w:rsidRPr="003B2BE8">
        <w:rPr>
          <w:b/>
          <w:sz w:val="24"/>
          <w:szCs w:val="24"/>
        </w:rPr>
        <w:t>Cairnryan</w:t>
      </w:r>
      <w:proofErr w:type="spellEnd"/>
      <w:r w:rsidR="00F22D9D" w:rsidRPr="003B2BE8">
        <w:rPr>
          <w:sz w:val="24"/>
          <w:szCs w:val="24"/>
        </w:rPr>
        <w:t xml:space="preserve"> in </w:t>
      </w:r>
      <w:r w:rsidR="00F22D9D" w:rsidRPr="00412F93">
        <w:rPr>
          <w:b/>
          <w:sz w:val="24"/>
          <w:szCs w:val="24"/>
        </w:rPr>
        <w:t>Scotland.</w:t>
      </w:r>
      <w:r w:rsidR="00F22D9D" w:rsidRPr="00412F93">
        <w:rPr>
          <w:sz w:val="24"/>
          <w:szCs w:val="24"/>
        </w:rPr>
        <w:t xml:space="preserve"> On arriving in Scotland, you will travel to </w:t>
      </w:r>
      <w:r w:rsidR="00F22D9D" w:rsidRPr="00412F93">
        <w:rPr>
          <w:b/>
          <w:sz w:val="24"/>
          <w:szCs w:val="24"/>
        </w:rPr>
        <w:t>Alloway</w:t>
      </w:r>
      <w:r w:rsidR="00F22D9D" w:rsidRPr="00412F93">
        <w:rPr>
          <w:sz w:val="24"/>
          <w:szCs w:val="24"/>
        </w:rPr>
        <w:t xml:space="preserve"> - the birthplace of </w:t>
      </w:r>
      <w:r w:rsidR="00F22D9D" w:rsidRPr="00412F93">
        <w:rPr>
          <w:b/>
          <w:sz w:val="24"/>
          <w:szCs w:val="24"/>
        </w:rPr>
        <w:t>Robert Burns</w:t>
      </w:r>
      <w:r w:rsidR="00F22D9D" w:rsidRPr="00412F93">
        <w:rPr>
          <w:sz w:val="24"/>
          <w:szCs w:val="24"/>
        </w:rPr>
        <w:t>, one of Scotland’s greatest poets. Following a stop at Burns Cottage</w:t>
      </w:r>
      <w:r w:rsidR="002279C3" w:rsidRPr="00412F93">
        <w:rPr>
          <w:sz w:val="24"/>
          <w:szCs w:val="24"/>
        </w:rPr>
        <w:t>,</w:t>
      </w:r>
      <w:r w:rsidR="00F22D9D" w:rsidRPr="00412F93">
        <w:rPr>
          <w:sz w:val="24"/>
          <w:szCs w:val="24"/>
        </w:rPr>
        <w:t xml:space="preserve"> you continue to </w:t>
      </w:r>
      <w:r w:rsidR="00F22D9D" w:rsidRPr="00412F93">
        <w:rPr>
          <w:b/>
          <w:sz w:val="24"/>
          <w:szCs w:val="24"/>
        </w:rPr>
        <w:t>Glasgow</w:t>
      </w:r>
      <w:r w:rsidR="00463146" w:rsidRPr="00412F93">
        <w:rPr>
          <w:b/>
          <w:sz w:val="24"/>
          <w:szCs w:val="24"/>
        </w:rPr>
        <w:t xml:space="preserve"> City</w:t>
      </w:r>
      <w:r w:rsidRPr="00412F93">
        <w:rPr>
          <w:b/>
          <w:sz w:val="24"/>
          <w:szCs w:val="24"/>
        </w:rPr>
        <w:t xml:space="preserve"> </w:t>
      </w:r>
      <w:r w:rsidRPr="002E36B6">
        <w:rPr>
          <w:b/>
          <w:bCs/>
          <w:sz w:val="24"/>
          <w:szCs w:val="24"/>
        </w:rPr>
        <w:t>for an overnight stay</w:t>
      </w:r>
      <w:r w:rsidR="00BA4E03" w:rsidRPr="002E36B6">
        <w:rPr>
          <w:b/>
          <w:bCs/>
          <w:color w:val="auto"/>
          <w:sz w:val="24"/>
          <w:szCs w:val="24"/>
          <w:lang w:val="en-GB"/>
        </w:rPr>
        <w:t>.</w:t>
      </w:r>
      <w:r w:rsidR="00BA4E03" w:rsidRPr="00BA4E03">
        <w:rPr>
          <w:color w:val="auto"/>
          <w:sz w:val="24"/>
          <w:szCs w:val="24"/>
          <w:lang w:val="en-GB"/>
        </w:rPr>
        <w:t xml:space="preserve"> </w:t>
      </w:r>
      <w:r w:rsidRPr="00BA4E03">
        <w:rPr>
          <w:b/>
          <w:bCs/>
          <w:sz w:val="24"/>
          <w:szCs w:val="24"/>
        </w:rPr>
        <w:t xml:space="preserve">This evening you will enjoy dinner in your hotel. Overnight: The </w:t>
      </w:r>
      <w:r w:rsidR="00E5402C">
        <w:rPr>
          <w:b/>
          <w:bCs/>
          <w:sz w:val="24"/>
          <w:szCs w:val="24"/>
          <w:lang w:val="en-GB"/>
        </w:rPr>
        <w:t>Radisson</w:t>
      </w:r>
      <w:r w:rsidR="00271F68">
        <w:rPr>
          <w:b/>
          <w:bCs/>
          <w:sz w:val="24"/>
          <w:szCs w:val="24"/>
          <w:lang w:val="en-GB"/>
        </w:rPr>
        <w:t xml:space="preserve"> </w:t>
      </w:r>
      <w:r w:rsidR="00834A5C" w:rsidRPr="00BA4E03">
        <w:rPr>
          <w:b/>
          <w:bCs/>
          <w:sz w:val="24"/>
          <w:szCs w:val="24"/>
          <w:lang w:val="en-GB"/>
        </w:rPr>
        <w:t>Hotel</w:t>
      </w:r>
      <w:r w:rsidR="00D17A2C">
        <w:rPr>
          <w:b/>
          <w:bCs/>
          <w:sz w:val="24"/>
          <w:szCs w:val="24"/>
          <w:lang w:val="en-GB"/>
        </w:rPr>
        <w:t>.</w:t>
      </w:r>
      <w:r w:rsidR="00115635">
        <w:rPr>
          <w:b/>
          <w:bCs/>
          <w:sz w:val="24"/>
          <w:szCs w:val="24"/>
          <w:lang w:val="en-GB"/>
        </w:rPr>
        <w:t xml:space="preserve"> </w:t>
      </w:r>
      <w:r w:rsidR="00834A5C" w:rsidRPr="00BA4E03">
        <w:rPr>
          <w:b/>
          <w:bCs/>
          <w:sz w:val="24"/>
          <w:szCs w:val="24"/>
          <w:lang w:val="en-GB"/>
        </w:rPr>
        <w:t>Glasgow</w:t>
      </w:r>
      <w:r w:rsidR="00834A5C" w:rsidRPr="00BA4E03">
        <w:rPr>
          <w:color w:val="auto"/>
          <w:sz w:val="24"/>
          <w:szCs w:val="24"/>
          <w:lang w:val="en-GB"/>
        </w:rPr>
        <w:t xml:space="preserve">. </w:t>
      </w:r>
      <w:r w:rsidRPr="00BA4E03">
        <w:rPr>
          <w:b/>
          <w:sz w:val="24"/>
          <w:szCs w:val="24"/>
        </w:rPr>
        <w:t>(B, D)</w:t>
      </w:r>
    </w:p>
    <w:p w14:paraId="06BA9ED8" w14:textId="77777777" w:rsidR="004D0182" w:rsidRPr="004D0182" w:rsidRDefault="004D0182" w:rsidP="00940906">
      <w:pPr>
        <w:spacing w:line="276" w:lineRule="auto"/>
        <w:rPr>
          <w:color w:val="auto"/>
          <w:sz w:val="16"/>
          <w:szCs w:val="16"/>
          <w:lang w:val="en-GB"/>
        </w:rPr>
      </w:pPr>
    </w:p>
    <w:p w14:paraId="40FF4B21" w14:textId="4B08129B" w:rsidR="00F22D9D" w:rsidRPr="00F8305E" w:rsidRDefault="0095786E" w:rsidP="00940906">
      <w:pPr>
        <w:pStyle w:val="Heading4"/>
        <w:spacing w:line="276" w:lineRule="auto"/>
        <w:rPr>
          <w:b/>
          <w:bCs/>
          <w:szCs w:val="24"/>
        </w:rPr>
      </w:pPr>
      <w:r w:rsidRPr="00F8305E">
        <w:rPr>
          <w:b/>
          <w:bCs/>
          <w:szCs w:val="24"/>
        </w:rPr>
        <w:t xml:space="preserve">Aug </w:t>
      </w:r>
      <w:r w:rsidR="00A72F2F">
        <w:rPr>
          <w:b/>
          <w:bCs/>
          <w:szCs w:val="24"/>
        </w:rPr>
        <w:t>2</w:t>
      </w:r>
      <w:r w:rsidR="00224CA6">
        <w:rPr>
          <w:b/>
          <w:bCs/>
          <w:szCs w:val="24"/>
        </w:rPr>
        <w:t>1</w:t>
      </w:r>
      <w:r w:rsidR="00F22D9D" w:rsidRPr="00F8305E">
        <w:rPr>
          <w:b/>
          <w:bCs/>
          <w:szCs w:val="24"/>
        </w:rPr>
        <w:t>. Glasgow City – Loch Lomond</w:t>
      </w:r>
      <w:r w:rsidR="0042695C" w:rsidRPr="00F8305E">
        <w:rPr>
          <w:b/>
          <w:bCs/>
          <w:szCs w:val="24"/>
        </w:rPr>
        <w:t xml:space="preserve"> – </w:t>
      </w:r>
      <w:r w:rsidR="00F22D9D" w:rsidRPr="00F8305E">
        <w:rPr>
          <w:b/>
          <w:bCs/>
          <w:szCs w:val="24"/>
        </w:rPr>
        <w:t>Inverness</w:t>
      </w:r>
    </w:p>
    <w:p w14:paraId="576E06F9" w14:textId="1C4B8E18" w:rsidR="00FB0233" w:rsidRDefault="00F22D9D" w:rsidP="004D0182">
      <w:pPr>
        <w:spacing w:line="276" w:lineRule="auto"/>
        <w:rPr>
          <w:b/>
          <w:sz w:val="24"/>
          <w:szCs w:val="24"/>
        </w:rPr>
      </w:pPr>
      <w:r w:rsidRPr="003B2BE8">
        <w:rPr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5C2E5A3A" wp14:editId="4DD3242A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2124075" cy="1398905"/>
            <wp:effectExtent l="0" t="0" r="9525" b="0"/>
            <wp:wrapTight wrapText="bothSides">
              <wp:wrapPolygon edited="0">
                <wp:start x="0" y="0"/>
                <wp:lineTo x="0" y="21178"/>
                <wp:lineTo x="21503" y="21178"/>
                <wp:lineTo x="21503" y="0"/>
                <wp:lineTo x="0" y="0"/>
              </wp:wrapPolygon>
            </wp:wrapTight>
            <wp:docPr id="5" name="Picture 5" descr="Image result for loch lo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loch lomo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BE8">
        <w:rPr>
          <w:sz w:val="24"/>
          <w:szCs w:val="24"/>
        </w:rPr>
        <w:t xml:space="preserve">This morning you enjoy a panorama tour </w:t>
      </w:r>
      <w:r w:rsidRPr="003B2BE8">
        <w:rPr>
          <w:b/>
          <w:sz w:val="24"/>
          <w:szCs w:val="24"/>
        </w:rPr>
        <w:t>of Glasgow</w:t>
      </w:r>
      <w:r w:rsidR="00412F93">
        <w:rPr>
          <w:b/>
          <w:sz w:val="24"/>
          <w:szCs w:val="24"/>
        </w:rPr>
        <w:t xml:space="preserve"> </w:t>
      </w:r>
      <w:r w:rsidR="004C78D5">
        <w:rPr>
          <w:b/>
          <w:sz w:val="24"/>
          <w:szCs w:val="24"/>
        </w:rPr>
        <w:t>Ci</w:t>
      </w:r>
      <w:r w:rsidR="00412F93">
        <w:rPr>
          <w:b/>
          <w:sz w:val="24"/>
          <w:szCs w:val="24"/>
        </w:rPr>
        <w:t>ty</w:t>
      </w:r>
      <w:r w:rsidRPr="003B2BE8">
        <w:rPr>
          <w:b/>
          <w:sz w:val="24"/>
          <w:szCs w:val="24"/>
        </w:rPr>
        <w:t xml:space="preserve">, </w:t>
      </w:r>
      <w:r w:rsidRPr="003B2BE8">
        <w:rPr>
          <w:sz w:val="24"/>
          <w:szCs w:val="24"/>
        </w:rPr>
        <w:t>often described as Britain’s finest Victorian City. On departing Glasgow, you will travel north along the bank</w:t>
      </w:r>
      <w:r w:rsidR="003418DE">
        <w:rPr>
          <w:sz w:val="24"/>
          <w:szCs w:val="24"/>
        </w:rPr>
        <w:t>s</w:t>
      </w:r>
      <w:r w:rsidRPr="003B2BE8">
        <w:rPr>
          <w:sz w:val="24"/>
          <w:szCs w:val="24"/>
        </w:rPr>
        <w:t xml:space="preserve"> of Loch Lomo</w:t>
      </w:r>
      <w:r w:rsidR="003418DE">
        <w:rPr>
          <w:sz w:val="24"/>
          <w:szCs w:val="24"/>
        </w:rPr>
        <w:t>n</w:t>
      </w:r>
      <w:r w:rsidRPr="003B2BE8">
        <w:rPr>
          <w:sz w:val="24"/>
          <w:szCs w:val="24"/>
        </w:rPr>
        <w:t xml:space="preserve">d, one of Scotland’s most beautiful lakes, into the </w:t>
      </w:r>
      <w:r w:rsidRPr="00412F93">
        <w:rPr>
          <w:b/>
          <w:bCs/>
          <w:sz w:val="24"/>
          <w:szCs w:val="24"/>
        </w:rPr>
        <w:t>Scottish Highlands</w:t>
      </w:r>
      <w:r w:rsidRPr="003B2BE8">
        <w:rPr>
          <w:sz w:val="24"/>
          <w:szCs w:val="24"/>
        </w:rPr>
        <w:t xml:space="preserve">. Surrounded by spectacular scenery you continue through the historic </w:t>
      </w:r>
      <w:r w:rsidRPr="003B2BE8">
        <w:rPr>
          <w:b/>
          <w:sz w:val="24"/>
          <w:szCs w:val="24"/>
        </w:rPr>
        <w:t>Glen Coe</w:t>
      </w:r>
      <w:r w:rsidRPr="003B2BE8">
        <w:rPr>
          <w:sz w:val="24"/>
          <w:szCs w:val="24"/>
        </w:rPr>
        <w:t xml:space="preserve"> to </w:t>
      </w:r>
      <w:r w:rsidRPr="003B2BE8">
        <w:rPr>
          <w:b/>
          <w:sz w:val="24"/>
          <w:szCs w:val="24"/>
        </w:rPr>
        <w:t>Fort William</w:t>
      </w:r>
      <w:r w:rsidRPr="003B2BE8">
        <w:rPr>
          <w:sz w:val="24"/>
          <w:szCs w:val="24"/>
        </w:rPr>
        <w:t xml:space="preserve"> on the shore of Loch Linnhe. From here, your tour winds its way around the foothills of Scotland’s highest mountain, </w:t>
      </w:r>
      <w:r w:rsidRPr="003B2BE8">
        <w:rPr>
          <w:b/>
          <w:sz w:val="24"/>
          <w:szCs w:val="24"/>
        </w:rPr>
        <w:t>Ben Nevis</w:t>
      </w:r>
      <w:r w:rsidRPr="003B2BE8">
        <w:rPr>
          <w:sz w:val="24"/>
          <w:szCs w:val="24"/>
        </w:rPr>
        <w:t xml:space="preserve"> (4,406ft) to Fort Augustus. You continue along the banks of </w:t>
      </w:r>
      <w:r w:rsidRPr="003B2BE8">
        <w:rPr>
          <w:b/>
          <w:sz w:val="24"/>
          <w:szCs w:val="24"/>
        </w:rPr>
        <w:t>Loch Ness</w:t>
      </w:r>
      <w:r w:rsidRPr="003B2BE8">
        <w:rPr>
          <w:sz w:val="24"/>
          <w:szCs w:val="24"/>
        </w:rPr>
        <w:t xml:space="preserve">, keeping your camera ready for a view of the monster, </w:t>
      </w:r>
      <w:r w:rsidRPr="00D93C79">
        <w:rPr>
          <w:sz w:val="24"/>
          <w:szCs w:val="24"/>
        </w:rPr>
        <w:t xml:space="preserve">to Drumnadrochit before arriving in </w:t>
      </w:r>
      <w:r w:rsidRPr="00D93C79">
        <w:rPr>
          <w:b/>
          <w:sz w:val="24"/>
          <w:szCs w:val="24"/>
        </w:rPr>
        <w:t>Inverness -</w:t>
      </w:r>
      <w:r w:rsidRPr="00D93C79">
        <w:rPr>
          <w:sz w:val="24"/>
          <w:szCs w:val="24"/>
        </w:rPr>
        <w:t xml:space="preserve"> the capital of the </w:t>
      </w:r>
      <w:proofErr w:type="gramStart"/>
      <w:r w:rsidRPr="00D93C79">
        <w:rPr>
          <w:sz w:val="24"/>
          <w:szCs w:val="24"/>
        </w:rPr>
        <w:t>highlands</w:t>
      </w:r>
      <w:r w:rsidR="00412F93" w:rsidRPr="00D93C79">
        <w:rPr>
          <w:sz w:val="24"/>
          <w:szCs w:val="24"/>
        </w:rPr>
        <w:t xml:space="preserve"> </w:t>
      </w:r>
      <w:r w:rsidR="00F67FC7">
        <w:rPr>
          <w:sz w:val="24"/>
          <w:szCs w:val="24"/>
        </w:rPr>
        <w:t>for</w:t>
      </w:r>
      <w:proofErr w:type="gramEnd"/>
      <w:r w:rsidR="00F67FC7">
        <w:rPr>
          <w:sz w:val="24"/>
          <w:szCs w:val="24"/>
        </w:rPr>
        <w:t xml:space="preserve"> </w:t>
      </w:r>
      <w:r w:rsidR="0095786E" w:rsidRPr="00F67FC7">
        <w:rPr>
          <w:sz w:val="24"/>
          <w:szCs w:val="24"/>
        </w:rPr>
        <w:t>an overnight stay</w:t>
      </w:r>
      <w:r w:rsidR="006C3B30" w:rsidRPr="00F67FC7">
        <w:rPr>
          <w:sz w:val="24"/>
          <w:szCs w:val="24"/>
        </w:rPr>
        <w:t xml:space="preserve">. </w:t>
      </w:r>
      <w:r w:rsidR="00981706" w:rsidRPr="00D93C79">
        <w:rPr>
          <w:b/>
          <w:sz w:val="24"/>
          <w:szCs w:val="24"/>
        </w:rPr>
        <w:t>Over</w:t>
      </w:r>
      <w:r w:rsidR="00981706" w:rsidRPr="00F17D25">
        <w:rPr>
          <w:b/>
          <w:sz w:val="24"/>
          <w:szCs w:val="24"/>
        </w:rPr>
        <w:t>night:</w:t>
      </w:r>
      <w:r w:rsidR="00AB3FD1" w:rsidRPr="00F17D25">
        <w:rPr>
          <w:b/>
          <w:sz w:val="24"/>
          <w:szCs w:val="24"/>
          <w:lang w:val="en-GB"/>
        </w:rPr>
        <w:t xml:space="preserve"> </w:t>
      </w:r>
      <w:r w:rsidR="00D93C79" w:rsidRPr="00F17D25">
        <w:rPr>
          <w:b/>
          <w:sz w:val="24"/>
          <w:szCs w:val="24"/>
          <w:lang w:val="en-GB"/>
        </w:rPr>
        <w:t>The</w:t>
      </w:r>
      <w:r w:rsidR="00013894">
        <w:rPr>
          <w:b/>
          <w:sz w:val="24"/>
          <w:szCs w:val="24"/>
          <w:lang w:val="en-GB"/>
        </w:rPr>
        <w:t xml:space="preserve"> </w:t>
      </w:r>
      <w:r w:rsidR="00013894" w:rsidRPr="00013894">
        <w:rPr>
          <w:b/>
          <w:bCs/>
          <w:sz w:val="24"/>
          <w:szCs w:val="24"/>
        </w:rPr>
        <w:t xml:space="preserve">Kingsmills Hotel. </w:t>
      </w:r>
      <w:r w:rsidR="00AB3FD1" w:rsidRPr="00F17D25">
        <w:rPr>
          <w:b/>
          <w:sz w:val="24"/>
          <w:szCs w:val="24"/>
          <w:lang w:val="en-GB"/>
        </w:rPr>
        <w:t>Inverness</w:t>
      </w:r>
      <w:r w:rsidR="00D93C79" w:rsidRPr="00F17D25">
        <w:rPr>
          <w:b/>
          <w:sz w:val="24"/>
          <w:szCs w:val="24"/>
          <w:lang w:val="en-GB"/>
        </w:rPr>
        <w:t xml:space="preserve">. </w:t>
      </w:r>
      <w:r w:rsidR="00371D41" w:rsidRPr="00F17D25">
        <w:rPr>
          <w:b/>
          <w:sz w:val="24"/>
          <w:szCs w:val="24"/>
        </w:rPr>
        <w:t>(B, D)</w:t>
      </w:r>
    </w:p>
    <w:p w14:paraId="127AEC37" w14:textId="77777777" w:rsidR="004D0182" w:rsidRPr="004D0182" w:rsidRDefault="004D0182" w:rsidP="004D0182">
      <w:pPr>
        <w:spacing w:line="276" w:lineRule="auto"/>
        <w:rPr>
          <w:sz w:val="16"/>
          <w:szCs w:val="16"/>
        </w:rPr>
      </w:pPr>
    </w:p>
    <w:p w14:paraId="1B76BC61" w14:textId="0FBEA4AB" w:rsidR="00F22D9D" w:rsidRPr="00F8305E" w:rsidRDefault="004F23F8" w:rsidP="00940906">
      <w:pPr>
        <w:pStyle w:val="Heading4"/>
        <w:spacing w:line="276" w:lineRule="auto"/>
        <w:rPr>
          <w:b/>
          <w:bCs/>
        </w:rPr>
      </w:pPr>
      <w:r w:rsidRPr="00F8305E">
        <w:rPr>
          <w:b/>
          <w:bCs/>
        </w:rPr>
        <w:t xml:space="preserve">Aug </w:t>
      </w:r>
      <w:r w:rsidR="00A72F2F">
        <w:rPr>
          <w:b/>
          <w:bCs/>
        </w:rPr>
        <w:t>2</w:t>
      </w:r>
      <w:r w:rsidR="00224CA6">
        <w:rPr>
          <w:b/>
          <w:bCs/>
        </w:rPr>
        <w:t>2</w:t>
      </w:r>
      <w:r w:rsidR="00F22D9D" w:rsidRPr="00F8305E">
        <w:rPr>
          <w:b/>
          <w:bCs/>
        </w:rPr>
        <w:t>. Culloden – Pitlochry</w:t>
      </w:r>
      <w:r w:rsidR="0042695C" w:rsidRPr="00F8305E">
        <w:rPr>
          <w:b/>
          <w:bCs/>
        </w:rPr>
        <w:t xml:space="preserve"> – </w:t>
      </w:r>
      <w:r w:rsidRPr="00F8305E">
        <w:rPr>
          <w:b/>
          <w:bCs/>
        </w:rPr>
        <w:t xml:space="preserve">St. Andrew’s – </w:t>
      </w:r>
      <w:r w:rsidR="00F22D9D" w:rsidRPr="00F8305E">
        <w:rPr>
          <w:b/>
          <w:bCs/>
        </w:rPr>
        <w:t xml:space="preserve">Edinburgh </w:t>
      </w:r>
    </w:p>
    <w:p w14:paraId="1C7E8F1A" w14:textId="4A866219" w:rsidR="004F23F8" w:rsidRPr="00032CD2" w:rsidRDefault="0095786E" w:rsidP="00940906">
      <w:pPr>
        <w:spacing w:line="276" w:lineRule="auto"/>
        <w:rPr>
          <w:b/>
          <w:bCs/>
          <w:color w:val="000000"/>
          <w:sz w:val="24"/>
          <w:szCs w:val="24"/>
          <w:lang w:val="en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20D03821" wp14:editId="2EB6E30A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2316480" cy="1391920"/>
            <wp:effectExtent l="0" t="0" r="7620" b="0"/>
            <wp:wrapTight wrapText="bothSides">
              <wp:wrapPolygon edited="0">
                <wp:start x="0" y="0"/>
                <wp:lineTo x="0" y="21285"/>
                <wp:lineTo x="21493" y="21285"/>
                <wp:lineTo x="21493" y="0"/>
                <wp:lineTo x="0" y="0"/>
              </wp:wrapPolygon>
            </wp:wrapTight>
            <wp:docPr id="21" name="Picture 21" descr="Golfing and Fishing - Dairsie Castle - Self Catering Castle 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fing and Fishing - Dairsie Castle - Self Catering Castle 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3" t="3468" r="1" b="18365"/>
                    <a:stretch/>
                  </pic:blipFill>
                  <pic:spPr bwMode="auto">
                    <a:xfrm>
                      <a:off x="0" y="0"/>
                      <a:ext cx="2317247" cy="13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9D" w:rsidRPr="003B2BE8">
        <w:rPr>
          <w:sz w:val="24"/>
          <w:szCs w:val="24"/>
        </w:rPr>
        <w:t xml:space="preserve">This morning you depart Inverness and travel a short distance to </w:t>
      </w:r>
      <w:r w:rsidR="00F22D9D" w:rsidRPr="003B2BE8">
        <w:rPr>
          <w:b/>
          <w:sz w:val="24"/>
          <w:szCs w:val="24"/>
        </w:rPr>
        <w:t xml:space="preserve">Culloden </w:t>
      </w:r>
      <w:r w:rsidR="00F22D9D" w:rsidRPr="003B2BE8">
        <w:rPr>
          <w:sz w:val="24"/>
          <w:szCs w:val="24"/>
        </w:rPr>
        <w:t>for your first stop. The last major battle in Britain was fought here on April 16</w:t>
      </w:r>
      <w:r w:rsidR="00F22D9D" w:rsidRPr="003B2BE8">
        <w:rPr>
          <w:sz w:val="24"/>
          <w:szCs w:val="24"/>
          <w:vertAlign w:val="superscript"/>
        </w:rPr>
        <w:t>th</w:t>
      </w:r>
      <w:proofErr w:type="gramStart"/>
      <w:r w:rsidR="00F22D9D" w:rsidRPr="003B2BE8">
        <w:rPr>
          <w:sz w:val="24"/>
          <w:szCs w:val="24"/>
        </w:rPr>
        <w:t xml:space="preserve"> 1746</w:t>
      </w:r>
      <w:proofErr w:type="gramEnd"/>
      <w:r w:rsidR="00F22D9D" w:rsidRPr="003B2BE8">
        <w:rPr>
          <w:sz w:val="24"/>
          <w:szCs w:val="24"/>
        </w:rPr>
        <w:t xml:space="preserve">. This morning you can </w:t>
      </w:r>
      <w:proofErr w:type="gramStart"/>
      <w:r w:rsidR="00F22D9D" w:rsidRPr="003B2BE8">
        <w:rPr>
          <w:sz w:val="24"/>
          <w:szCs w:val="24"/>
        </w:rPr>
        <w:t>relive</w:t>
      </w:r>
      <w:proofErr w:type="gramEnd"/>
      <w:r w:rsidR="00F22D9D" w:rsidRPr="003B2BE8">
        <w:rPr>
          <w:sz w:val="24"/>
          <w:szCs w:val="24"/>
        </w:rPr>
        <w:t xml:space="preserve"> the drama with a visit to </w:t>
      </w:r>
      <w:r w:rsidR="00F22D9D" w:rsidRPr="003B2BE8">
        <w:rPr>
          <w:b/>
          <w:sz w:val="24"/>
          <w:szCs w:val="24"/>
        </w:rPr>
        <w:t>Culloden Visitor Centre</w:t>
      </w:r>
      <w:r w:rsidR="00F22D9D" w:rsidRPr="003B2BE8">
        <w:rPr>
          <w:sz w:val="24"/>
          <w:szCs w:val="24"/>
        </w:rPr>
        <w:t xml:space="preserve">. You then continue south through the scenic </w:t>
      </w:r>
      <w:r w:rsidR="00F22D9D" w:rsidRPr="003B2BE8">
        <w:rPr>
          <w:b/>
          <w:sz w:val="24"/>
          <w:szCs w:val="24"/>
        </w:rPr>
        <w:t xml:space="preserve">Grampian Mountains </w:t>
      </w:r>
      <w:r w:rsidR="00F22D9D" w:rsidRPr="003B2BE8">
        <w:rPr>
          <w:sz w:val="24"/>
          <w:szCs w:val="24"/>
        </w:rPr>
        <w:t xml:space="preserve">passing by </w:t>
      </w:r>
      <w:r w:rsidR="00F22D9D" w:rsidRPr="003B2BE8">
        <w:rPr>
          <w:b/>
          <w:sz w:val="24"/>
          <w:szCs w:val="24"/>
        </w:rPr>
        <w:t>Blair Castle</w:t>
      </w:r>
      <w:r w:rsidR="00F22D9D" w:rsidRPr="003B2BE8">
        <w:rPr>
          <w:sz w:val="24"/>
          <w:szCs w:val="24"/>
        </w:rPr>
        <w:t>, the ancient seat of the Dukes of Atholl and the only person in Britain allowed to keep a private army.</w:t>
      </w:r>
      <w:r w:rsidR="00F22D9D" w:rsidRPr="003B2BE8">
        <w:rPr>
          <w:color w:val="333333"/>
          <w:sz w:val="24"/>
          <w:szCs w:val="24"/>
        </w:rPr>
        <w:t xml:space="preserve"> </w:t>
      </w:r>
      <w:r w:rsidR="00F22D9D" w:rsidRPr="003B2BE8">
        <w:rPr>
          <w:color w:val="000000"/>
          <w:sz w:val="24"/>
          <w:szCs w:val="24"/>
          <w:lang w:val="en"/>
        </w:rPr>
        <w:t xml:space="preserve">You continue </w:t>
      </w:r>
      <w:r w:rsidR="00F22D9D" w:rsidRPr="003B2BE8">
        <w:rPr>
          <w:sz w:val="24"/>
          <w:szCs w:val="24"/>
        </w:rPr>
        <w:t xml:space="preserve">to </w:t>
      </w:r>
      <w:r w:rsidR="00F22D9D" w:rsidRPr="003B2BE8">
        <w:rPr>
          <w:b/>
          <w:sz w:val="24"/>
          <w:szCs w:val="24"/>
        </w:rPr>
        <w:t>Dundee</w:t>
      </w:r>
      <w:r w:rsidR="00F22D9D" w:rsidRPr="003B2BE8">
        <w:rPr>
          <w:sz w:val="24"/>
          <w:szCs w:val="24"/>
        </w:rPr>
        <w:t xml:space="preserve"> before crossing the </w:t>
      </w:r>
      <w:r w:rsidR="00F22D9D" w:rsidRPr="003B2BE8">
        <w:rPr>
          <w:b/>
          <w:sz w:val="24"/>
          <w:szCs w:val="24"/>
        </w:rPr>
        <w:t>Tay Bridge</w:t>
      </w:r>
      <w:r w:rsidR="00F22D9D" w:rsidRPr="003B2BE8">
        <w:rPr>
          <w:sz w:val="24"/>
          <w:szCs w:val="24"/>
        </w:rPr>
        <w:t xml:space="preserve"> to </w:t>
      </w:r>
      <w:r w:rsidR="00F22D9D" w:rsidRPr="003B2BE8">
        <w:rPr>
          <w:b/>
          <w:sz w:val="24"/>
          <w:szCs w:val="24"/>
        </w:rPr>
        <w:t>St. Andrew’s.</w:t>
      </w:r>
      <w:r w:rsidR="00F22D9D" w:rsidRPr="003B2BE8">
        <w:rPr>
          <w:sz w:val="24"/>
          <w:szCs w:val="24"/>
        </w:rPr>
        <w:t xml:space="preserve"> Not only is St. Andrew’s famed as the home of golf, </w:t>
      </w:r>
      <w:proofErr w:type="gramStart"/>
      <w:r w:rsidR="00F22D9D" w:rsidRPr="003B2BE8">
        <w:rPr>
          <w:sz w:val="24"/>
          <w:szCs w:val="24"/>
        </w:rPr>
        <w:t>it</w:t>
      </w:r>
      <w:proofErr w:type="gramEnd"/>
      <w:r w:rsidR="00F22D9D" w:rsidRPr="003B2BE8">
        <w:rPr>
          <w:sz w:val="24"/>
          <w:szCs w:val="24"/>
        </w:rPr>
        <w:t xml:space="preserve"> is also an ancient ecclesiastical capital and </w:t>
      </w:r>
      <w:r w:rsidR="00F22D9D" w:rsidRPr="003B2BE8">
        <w:rPr>
          <w:b/>
          <w:sz w:val="24"/>
          <w:szCs w:val="24"/>
        </w:rPr>
        <w:t>Scotland’s oldest university</w:t>
      </w:r>
      <w:r w:rsidR="00F22D9D" w:rsidRPr="003B2BE8">
        <w:rPr>
          <w:b/>
          <w:color w:val="000000"/>
          <w:sz w:val="24"/>
          <w:szCs w:val="24"/>
          <w:lang w:val="en"/>
        </w:rPr>
        <w:t>.</w:t>
      </w:r>
      <w:r w:rsidR="00F22D9D" w:rsidRPr="003B2BE8">
        <w:rPr>
          <w:sz w:val="24"/>
          <w:szCs w:val="24"/>
          <w:lang w:val="en-GB"/>
        </w:rPr>
        <w:t xml:space="preserve"> </w:t>
      </w:r>
      <w:r w:rsidR="00F22D9D" w:rsidRPr="00DA2621">
        <w:rPr>
          <w:b/>
          <w:color w:val="000000"/>
          <w:sz w:val="24"/>
          <w:szCs w:val="24"/>
          <w:lang w:val="en"/>
        </w:rPr>
        <w:t>You continue south traveling over the</w:t>
      </w:r>
      <w:r w:rsidR="00F22D9D" w:rsidRPr="00DA2621">
        <w:rPr>
          <w:b/>
          <w:sz w:val="24"/>
          <w:szCs w:val="24"/>
          <w:lang w:val="en"/>
        </w:rPr>
        <w:t xml:space="preserve"> </w:t>
      </w:r>
      <w:r w:rsidR="00F22D9D" w:rsidRPr="00DA2621">
        <w:rPr>
          <w:b/>
          <w:sz w:val="24"/>
          <w:szCs w:val="24"/>
        </w:rPr>
        <w:t>Forth Road Bridge to</w:t>
      </w:r>
      <w:r w:rsidR="00F22D9D" w:rsidRPr="00DA2621">
        <w:rPr>
          <w:b/>
          <w:color w:val="000000"/>
          <w:sz w:val="24"/>
          <w:szCs w:val="24"/>
          <w:lang w:val="en"/>
        </w:rPr>
        <w:t xml:space="preserve"> </w:t>
      </w:r>
      <w:r>
        <w:rPr>
          <w:b/>
          <w:color w:val="000000"/>
          <w:sz w:val="24"/>
          <w:szCs w:val="24"/>
          <w:lang w:val="en"/>
        </w:rPr>
        <w:t xml:space="preserve">the historic </w:t>
      </w:r>
      <w:r w:rsidR="00F22D9D" w:rsidRPr="00DA2621">
        <w:rPr>
          <w:b/>
          <w:color w:val="000000"/>
          <w:sz w:val="24"/>
          <w:szCs w:val="24"/>
          <w:lang w:val="en"/>
        </w:rPr>
        <w:t>Edinburgh City for a two-night stay</w:t>
      </w:r>
      <w:r w:rsidR="00295BDA" w:rsidRPr="00295BDA">
        <w:rPr>
          <w:b/>
          <w:bCs/>
          <w:color w:val="000000"/>
          <w:sz w:val="24"/>
          <w:szCs w:val="24"/>
          <w:lang w:val="en-GB"/>
        </w:rPr>
        <w:t>.</w:t>
      </w:r>
      <w:r w:rsidR="00295BDA">
        <w:rPr>
          <w:b/>
          <w:color w:val="000000"/>
          <w:sz w:val="24"/>
          <w:szCs w:val="24"/>
          <w:lang w:val="en-GB"/>
        </w:rPr>
        <w:t xml:space="preserve"> </w:t>
      </w:r>
      <w:r w:rsidRPr="00656FDD">
        <w:rPr>
          <w:b/>
          <w:bCs/>
          <w:sz w:val="24"/>
          <w:szCs w:val="24"/>
        </w:rPr>
        <w:t xml:space="preserve">This evening you will </w:t>
      </w:r>
      <w:r w:rsidR="00295BDA">
        <w:rPr>
          <w:b/>
          <w:bCs/>
          <w:sz w:val="24"/>
          <w:szCs w:val="24"/>
        </w:rPr>
        <w:t>enjoy</w:t>
      </w:r>
      <w:r w:rsidRPr="00656FDD">
        <w:rPr>
          <w:b/>
          <w:bCs/>
          <w:sz w:val="24"/>
          <w:szCs w:val="24"/>
        </w:rPr>
        <w:t xml:space="preserve"> dinner in your hotel. </w:t>
      </w:r>
      <w:r w:rsidR="00981706" w:rsidRPr="00656FDD">
        <w:rPr>
          <w:b/>
          <w:bCs/>
          <w:sz w:val="24"/>
          <w:szCs w:val="24"/>
        </w:rPr>
        <w:t>Overnight:</w:t>
      </w:r>
      <w:r w:rsidR="00402F2D" w:rsidRPr="00402F2D">
        <w:rPr>
          <w:lang w:val="en-GB"/>
        </w:rPr>
        <w:t xml:space="preserve"> </w:t>
      </w:r>
      <w:r w:rsidR="00402F2D" w:rsidRPr="00402F2D">
        <w:rPr>
          <w:b/>
          <w:bCs/>
          <w:sz w:val="24"/>
          <w:szCs w:val="24"/>
          <w:lang w:val="en-GB"/>
        </w:rPr>
        <w:t xml:space="preserve">The </w:t>
      </w:r>
      <w:r w:rsidR="005315C5">
        <w:rPr>
          <w:b/>
          <w:bCs/>
          <w:sz w:val="24"/>
          <w:szCs w:val="24"/>
        </w:rPr>
        <w:t xml:space="preserve">Radisson </w:t>
      </w:r>
      <w:r w:rsidR="00032CD2" w:rsidRPr="00032CD2">
        <w:rPr>
          <w:b/>
          <w:bCs/>
          <w:sz w:val="24"/>
          <w:szCs w:val="24"/>
        </w:rPr>
        <w:t>Hotel</w:t>
      </w:r>
      <w:r w:rsidR="00032CD2" w:rsidRPr="00032CD2">
        <w:rPr>
          <w:b/>
          <w:bCs/>
          <w:sz w:val="24"/>
          <w:szCs w:val="24"/>
          <w:lang w:val="en-GB"/>
        </w:rPr>
        <w:t xml:space="preserve">. </w:t>
      </w:r>
      <w:r w:rsidR="005E3E3B" w:rsidRPr="00032CD2">
        <w:rPr>
          <w:b/>
          <w:bCs/>
          <w:sz w:val="24"/>
          <w:szCs w:val="24"/>
          <w:lang w:val="en-GB"/>
        </w:rPr>
        <w:t>Edinburgh</w:t>
      </w:r>
      <w:r w:rsidR="00981706" w:rsidRPr="00032CD2">
        <w:rPr>
          <w:b/>
          <w:bCs/>
          <w:sz w:val="24"/>
          <w:szCs w:val="24"/>
        </w:rPr>
        <w:t xml:space="preserve">. </w:t>
      </w:r>
      <w:r w:rsidR="00DA2621" w:rsidRPr="00032CD2">
        <w:rPr>
          <w:b/>
          <w:bCs/>
          <w:sz w:val="24"/>
          <w:szCs w:val="24"/>
        </w:rPr>
        <w:t>(B</w:t>
      </w:r>
      <w:r w:rsidR="00981706" w:rsidRPr="00032CD2">
        <w:rPr>
          <w:b/>
          <w:bCs/>
          <w:sz w:val="24"/>
          <w:szCs w:val="24"/>
        </w:rPr>
        <w:t>, D</w:t>
      </w:r>
      <w:r w:rsidR="00DA2621" w:rsidRPr="00032CD2">
        <w:rPr>
          <w:b/>
          <w:bCs/>
          <w:sz w:val="24"/>
          <w:szCs w:val="24"/>
        </w:rPr>
        <w:t xml:space="preserve">)  </w:t>
      </w:r>
    </w:p>
    <w:p w14:paraId="5638BB3E" w14:textId="77777777" w:rsidR="00FB0233" w:rsidRPr="00FB0233" w:rsidRDefault="00FB0233" w:rsidP="00940906">
      <w:pPr>
        <w:spacing w:line="276" w:lineRule="auto"/>
        <w:rPr>
          <w:b/>
          <w:sz w:val="16"/>
          <w:szCs w:val="16"/>
        </w:rPr>
      </w:pPr>
    </w:p>
    <w:p w14:paraId="529A88E3" w14:textId="77777777" w:rsidR="005E3E3B" w:rsidRDefault="005E3E3B" w:rsidP="00940906">
      <w:pPr>
        <w:pStyle w:val="Heading4"/>
        <w:spacing w:line="276" w:lineRule="auto"/>
        <w:rPr>
          <w:b/>
          <w:bCs/>
          <w:szCs w:val="24"/>
        </w:rPr>
      </w:pPr>
    </w:p>
    <w:p w14:paraId="7BC128BC" w14:textId="1FBFFE3A" w:rsidR="00F22D9D" w:rsidRPr="00920339" w:rsidRDefault="004F23F8" w:rsidP="00940906">
      <w:pPr>
        <w:pStyle w:val="Heading4"/>
        <w:spacing w:line="276" w:lineRule="auto"/>
        <w:rPr>
          <w:b/>
          <w:bCs/>
          <w:szCs w:val="24"/>
        </w:rPr>
      </w:pPr>
      <w:r w:rsidRPr="00920339">
        <w:rPr>
          <w:b/>
          <w:bCs/>
          <w:szCs w:val="24"/>
        </w:rPr>
        <w:t xml:space="preserve">Aug </w:t>
      </w:r>
      <w:r w:rsidR="00A72F2F">
        <w:rPr>
          <w:b/>
          <w:bCs/>
          <w:szCs w:val="24"/>
        </w:rPr>
        <w:t>2</w:t>
      </w:r>
      <w:r w:rsidR="00224CA6">
        <w:rPr>
          <w:b/>
          <w:bCs/>
          <w:szCs w:val="24"/>
        </w:rPr>
        <w:t>3</w:t>
      </w:r>
      <w:r w:rsidR="00F22D9D" w:rsidRPr="00920339">
        <w:rPr>
          <w:b/>
          <w:bCs/>
          <w:szCs w:val="24"/>
        </w:rPr>
        <w:t>. Edinburgh City Tour</w:t>
      </w:r>
      <w:r w:rsidR="009F115D" w:rsidRPr="00920339">
        <w:rPr>
          <w:b/>
          <w:bCs/>
          <w:szCs w:val="24"/>
        </w:rPr>
        <w:t xml:space="preserve"> – </w:t>
      </w:r>
      <w:r w:rsidR="009F115D" w:rsidRPr="00920339">
        <w:rPr>
          <w:b/>
          <w:bCs/>
        </w:rPr>
        <w:t>Edinburgh Military Tattoo</w:t>
      </w:r>
    </w:p>
    <w:p w14:paraId="43253771" w14:textId="7F83C33D" w:rsidR="00FB0233" w:rsidRPr="00032CD2" w:rsidRDefault="00147D75" w:rsidP="00940906">
      <w:pPr>
        <w:spacing w:line="276" w:lineRule="auto"/>
        <w:rPr>
          <w:b/>
          <w:bCs/>
          <w:color w:val="000000"/>
          <w:sz w:val="24"/>
          <w:szCs w:val="24"/>
          <w:lang w:val="en"/>
        </w:rPr>
      </w:pPr>
      <w:r w:rsidRPr="003B2BE8">
        <w:rPr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65974E52" wp14:editId="2BC1777A">
            <wp:simplePos x="0" y="0"/>
            <wp:positionH relativeFrom="margin">
              <wp:posOffset>4772660</wp:posOffset>
            </wp:positionH>
            <wp:positionV relativeFrom="paragraph">
              <wp:posOffset>200660</wp:posOffset>
            </wp:positionV>
            <wp:extent cx="187261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314" y="21127"/>
                <wp:lineTo x="21314" y="0"/>
                <wp:lineTo x="0" y="0"/>
              </wp:wrapPolygon>
            </wp:wrapTight>
            <wp:docPr id="2" name="Picture 2" descr="Image result for edinburgh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dinburgh cast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C4">
        <w:rPr>
          <w:noProof/>
          <w:lang w:val="en-IE" w:eastAsia="en-IE"/>
        </w:rPr>
        <w:drawing>
          <wp:anchor distT="0" distB="0" distL="114300" distR="114300" simplePos="0" relativeHeight="251658247" behindDoc="0" locked="0" layoutInCell="1" allowOverlap="1" wp14:anchorId="6610B8CD" wp14:editId="625EE0E4">
            <wp:simplePos x="0" y="0"/>
            <wp:positionH relativeFrom="margin">
              <wp:posOffset>0</wp:posOffset>
            </wp:positionH>
            <wp:positionV relativeFrom="paragraph">
              <wp:posOffset>837565</wp:posOffset>
            </wp:positionV>
            <wp:extent cx="1849120" cy="1191260"/>
            <wp:effectExtent l="0" t="0" r="0" b="8890"/>
            <wp:wrapSquare wrapText="bothSides"/>
            <wp:docPr id="12" name="Picture 12" descr="Massed Pipes &amp; Drums by Edinburgh Military Tatt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sed Pipes &amp; Drums by Edinburgh Military Tattoo.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9D" w:rsidRPr="003B2BE8">
        <w:rPr>
          <w:sz w:val="24"/>
          <w:szCs w:val="24"/>
        </w:rPr>
        <w:t xml:space="preserve">This morning a tour of </w:t>
      </w:r>
      <w:r w:rsidR="00F22D9D" w:rsidRPr="003B2BE8">
        <w:rPr>
          <w:b/>
          <w:sz w:val="24"/>
          <w:szCs w:val="24"/>
        </w:rPr>
        <w:t>Edinburgh City</w:t>
      </w:r>
      <w:r w:rsidR="00F22D9D" w:rsidRPr="003B2BE8">
        <w:rPr>
          <w:sz w:val="24"/>
          <w:szCs w:val="24"/>
        </w:rPr>
        <w:t xml:space="preserve"> awaits you. You will travel down </w:t>
      </w:r>
      <w:r w:rsidR="00F22D9D" w:rsidRPr="003B2BE8">
        <w:rPr>
          <w:b/>
          <w:sz w:val="24"/>
          <w:szCs w:val="24"/>
        </w:rPr>
        <w:t xml:space="preserve">Princess Street </w:t>
      </w:r>
      <w:r w:rsidR="00F22D9D" w:rsidRPr="003B2BE8">
        <w:rPr>
          <w:sz w:val="24"/>
          <w:szCs w:val="24"/>
        </w:rPr>
        <w:t>and</w:t>
      </w:r>
      <w:r w:rsidR="00F22D9D" w:rsidRPr="003B2BE8">
        <w:rPr>
          <w:b/>
          <w:sz w:val="24"/>
          <w:szCs w:val="24"/>
        </w:rPr>
        <w:t xml:space="preserve"> </w:t>
      </w:r>
      <w:r w:rsidR="00F22D9D" w:rsidRPr="003B2BE8">
        <w:rPr>
          <w:sz w:val="24"/>
          <w:szCs w:val="24"/>
        </w:rPr>
        <w:t xml:space="preserve">the </w:t>
      </w:r>
      <w:r w:rsidR="00F22D9D" w:rsidRPr="003B2BE8">
        <w:rPr>
          <w:b/>
          <w:sz w:val="24"/>
          <w:szCs w:val="24"/>
        </w:rPr>
        <w:t>historic Royal Mile</w:t>
      </w:r>
      <w:r w:rsidR="00F22D9D" w:rsidRPr="003B2BE8">
        <w:rPr>
          <w:sz w:val="24"/>
          <w:szCs w:val="24"/>
        </w:rPr>
        <w:t xml:space="preserve"> before </w:t>
      </w:r>
      <w:r w:rsidR="00F22D9D" w:rsidRPr="003B2BE8">
        <w:rPr>
          <w:b/>
          <w:sz w:val="24"/>
          <w:szCs w:val="24"/>
        </w:rPr>
        <w:t xml:space="preserve">visiting the Palace of Holyrood House - the official Scottish residence of her Majesty the Queen. </w:t>
      </w:r>
      <w:r w:rsidR="00F22D9D" w:rsidRPr="003B2BE8">
        <w:rPr>
          <w:sz w:val="24"/>
          <w:szCs w:val="24"/>
        </w:rPr>
        <w:t xml:space="preserve">Hear the tales of some truly intriguing characters - </w:t>
      </w:r>
      <w:r w:rsidR="00F22D9D" w:rsidRPr="003B2BE8">
        <w:rPr>
          <w:b/>
          <w:sz w:val="24"/>
          <w:szCs w:val="24"/>
        </w:rPr>
        <w:t xml:space="preserve">the </w:t>
      </w:r>
      <w:proofErr w:type="spellStart"/>
      <w:r w:rsidR="00F22D9D" w:rsidRPr="003B2BE8">
        <w:rPr>
          <w:b/>
          <w:sz w:val="24"/>
          <w:szCs w:val="24"/>
        </w:rPr>
        <w:t>Bodysnatchers</w:t>
      </w:r>
      <w:proofErr w:type="spellEnd"/>
      <w:r w:rsidR="00F22D9D" w:rsidRPr="003B2BE8">
        <w:rPr>
          <w:b/>
          <w:sz w:val="24"/>
          <w:szCs w:val="24"/>
        </w:rPr>
        <w:t>,</w:t>
      </w:r>
      <w:r w:rsidR="00F22D9D" w:rsidRPr="003B2BE8">
        <w:rPr>
          <w:sz w:val="24"/>
          <w:szCs w:val="24"/>
        </w:rPr>
        <w:t xml:space="preserve"> </w:t>
      </w:r>
      <w:r w:rsidR="00F22D9D" w:rsidRPr="003B2BE8">
        <w:rPr>
          <w:b/>
          <w:sz w:val="24"/>
          <w:szCs w:val="24"/>
        </w:rPr>
        <w:t xml:space="preserve">Dr. Jekyll and Mr. Hyde and Greyfriars Bobby. </w:t>
      </w:r>
      <w:r w:rsidR="00F22D9D" w:rsidRPr="003B2BE8">
        <w:rPr>
          <w:sz w:val="24"/>
          <w:szCs w:val="24"/>
        </w:rPr>
        <w:t>You will</w:t>
      </w:r>
      <w:r w:rsidR="00F22D9D" w:rsidRPr="003B2BE8">
        <w:rPr>
          <w:b/>
          <w:sz w:val="24"/>
          <w:szCs w:val="24"/>
        </w:rPr>
        <w:t xml:space="preserve"> </w:t>
      </w:r>
      <w:r w:rsidR="00F22D9D" w:rsidRPr="003B2BE8">
        <w:rPr>
          <w:sz w:val="24"/>
          <w:szCs w:val="24"/>
        </w:rPr>
        <w:t xml:space="preserve">visit the majestic </w:t>
      </w:r>
      <w:r w:rsidR="00F22D9D" w:rsidRPr="003B2BE8">
        <w:rPr>
          <w:b/>
          <w:sz w:val="24"/>
          <w:szCs w:val="24"/>
        </w:rPr>
        <w:t>Edinburgh Castle</w:t>
      </w:r>
      <w:r w:rsidR="00F22D9D" w:rsidRPr="003B2BE8">
        <w:rPr>
          <w:sz w:val="24"/>
          <w:szCs w:val="24"/>
        </w:rPr>
        <w:t xml:space="preserve"> and enjoy </w:t>
      </w:r>
      <w:proofErr w:type="gramStart"/>
      <w:r w:rsidR="00F22D9D" w:rsidRPr="003B2BE8">
        <w:rPr>
          <w:sz w:val="24"/>
          <w:szCs w:val="24"/>
        </w:rPr>
        <w:t>the breathtaking</w:t>
      </w:r>
      <w:proofErr w:type="gramEnd"/>
      <w:r w:rsidR="00F22D9D" w:rsidRPr="003B2BE8">
        <w:rPr>
          <w:sz w:val="24"/>
          <w:szCs w:val="24"/>
        </w:rPr>
        <w:t xml:space="preserve"> views of the city from the castle ramparts. </w:t>
      </w:r>
      <w:r w:rsidR="0042695C" w:rsidRPr="00DB09BC">
        <w:rPr>
          <w:sz w:val="24"/>
          <w:szCs w:val="24"/>
          <w:lang w:val="en"/>
        </w:rPr>
        <w:t xml:space="preserve">You will have some free time before heading to Edinburgh Castle for the </w:t>
      </w:r>
      <w:r w:rsidR="0042695C" w:rsidRPr="00DB09BC">
        <w:rPr>
          <w:b/>
          <w:sz w:val="24"/>
          <w:szCs w:val="24"/>
          <w:lang w:val="en"/>
        </w:rPr>
        <w:t>Royal Edinburgh Military Tattoo</w:t>
      </w:r>
      <w:r w:rsidR="0042695C" w:rsidRPr="00DB09BC">
        <w:rPr>
          <w:sz w:val="24"/>
          <w:szCs w:val="24"/>
          <w:lang w:val="en"/>
        </w:rPr>
        <w:t xml:space="preserve">. This is Scotland’s most popular event and attracts international entertainers and audiences from all over the world. </w:t>
      </w:r>
      <w:r w:rsidR="004F23F8">
        <w:rPr>
          <w:b/>
          <w:sz w:val="24"/>
          <w:szCs w:val="24"/>
        </w:rPr>
        <w:t>Overnight:</w:t>
      </w:r>
      <w:r w:rsidR="00402F2D" w:rsidRPr="00402F2D">
        <w:rPr>
          <w:lang w:val="en-GB"/>
        </w:rPr>
        <w:t xml:space="preserve"> </w:t>
      </w:r>
      <w:r w:rsidR="00402F2D" w:rsidRPr="002214B1">
        <w:rPr>
          <w:b/>
          <w:bCs/>
          <w:sz w:val="24"/>
          <w:szCs w:val="24"/>
          <w:lang w:val="en-GB"/>
        </w:rPr>
        <w:t>The</w:t>
      </w:r>
      <w:r w:rsidR="005E3E3B" w:rsidRPr="005E3E3B">
        <w:rPr>
          <w:b/>
          <w:bCs/>
          <w:sz w:val="24"/>
          <w:szCs w:val="24"/>
          <w:lang w:val="en-GB"/>
        </w:rPr>
        <w:t xml:space="preserve"> </w:t>
      </w:r>
      <w:r w:rsidR="00044B5F">
        <w:rPr>
          <w:b/>
          <w:bCs/>
          <w:sz w:val="24"/>
          <w:szCs w:val="24"/>
        </w:rPr>
        <w:t>Radisson</w:t>
      </w:r>
      <w:r w:rsidR="00032CD2" w:rsidRPr="00032CD2">
        <w:rPr>
          <w:b/>
          <w:bCs/>
          <w:sz w:val="24"/>
          <w:szCs w:val="24"/>
        </w:rPr>
        <w:t xml:space="preserve"> Hotel</w:t>
      </w:r>
      <w:r w:rsidR="00032CD2" w:rsidRPr="00032CD2">
        <w:rPr>
          <w:b/>
          <w:bCs/>
          <w:sz w:val="24"/>
          <w:szCs w:val="24"/>
          <w:lang w:val="en-GB"/>
        </w:rPr>
        <w:t>. Edinburgh</w:t>
      </w:r>
      <w:r w:rsidR="00032CD2" w:rsidRPr="00032CD2">
        <w:rPr>
          <w:b/>
          <w:bCs/>
          <w:sz w:val="24"/>
          <w:szCs w:val="24"/>
        </w:rPr>
        <w:t xml:space="preserve">. </w:t>
      </w:r>
      <w:r w:rsidR="004F23F8" w:rsidRPr="002214B1">
        <w:rPr>
          <w:b/>
          <w:bCs/>
          <w:sz w:val="24"/>
          <w:szCs w:val="24"/>
        </w:rPr>
        <w:t>(B)</w:t>
      </w:r>
      <w:r w:rsidR="004F23F8">
        <w:rPr>
          <w:b/>
          <w:sz w:val="24"/>
          <w:szCs w:val="24"/>
        </w:rPr>
        <w:t xml:space="preserve"> </w:t>
      </w:r>
      <w:r w:rsidR="004F23F8" w:rsidRPr="00DA2621">
        <w:rPr>
          <w:b/>
          <w:sz w:val="24"/>
          <w:szCs w:val="24"/>
        </w:rPr>
        <w:t xml:space="preserve"> </w:t>
      </w:r>
    </w:p>
    <w:p w14:paraId="4B2D1A2F" w14:textId="2388C333" w:rsidR="00F22D9D" w:rsidRPr="00920339" w:rsidRDefault="004F23F8" w:rsidP="00940906">
      <w:pPr>
        <w:pStyle w:val="Heading4"/>
        <w:spacing w:line="276" w:lineRule="auto"/>
        <w:rPr>
          <w:b/>
          <w:bCs/>
          <w:szCs w:val="24"/>
        </w:rPr>
      </w:pPr>
      <w:r w:rsidRPr="00920339">
        <w:rPr>
          <w:b/>
          <w:bCs/>
          <w:szCs w:val="24"/>
        </w:rPr>
        <w:t xml:space="preserve">Aug </w:t>
      </w:r>
      <w:r w:rsidR="00A72F2F">
        <w:rPr>
          <w:b/>
          <w:bCs/>
          <w:szCs w:val="24"/>
        </w:rPr>
        <w:t>2</w:t>
      </w:r>
      <w:r w:rsidR="00224CA6">
        <w:rPr>
          <w:b/>
          <w:bCs/>
          <w:szCs w:val="24"/>
        </w:rPr>
        <w:t>4</w:t>
      </w:r>
      <w:r w:rsidR="00F22D9D" w:rsidRPr="00920339">
        <w:rPr>
          <w:b/>
          <w:bCs/>
          <w:szCs w:val="24"/>
        </w:rPr>
        <w:t>. Depart Scotland</w:t>
      </w:r>
    </w:p>
    <w:p w14:paraId="214AB725" w14:textId="60316201" w:rsidR="0031292E" w:rsidRDefault="00F22D9D" w:rsidP="00940906">
      <w:pPr>
        <w:spacing w:line="276" w:lineRule="auto"/>
        <w:rPr>
          <w:sz w:val="24"/>
          <w:szCs w:val="24"/>
          <w:lang w:val="en-GB"/>
        </w:rPr>
      </w:pPr>
      <w:r w:rsidRPr="003B2BE8">
        <w:rPr>
          <w:sz w:val="24"/>
          <w:szCs w:val="24"/>
          <w:lang w:val="en-GB"/>
        </w:rPr>
        <w:t xml:space="preserve">This morning </w:t>
      </w:r>
      <w:r w:rsidR="004B79E3" w:rsidRPr="003B2BE8">
        <w:rPr>
          <w:sz w:val="24"/>
          <w:szCs w:val="24"/>
          <w:lang w:val="en-GB"/>
        </w:rPr>
        <w:t>sadly,</w:t>
      </w:r>
      <w:r w:rsidRPr="003B2BE8">
        <w:rPr>
          <w:sz w:val="24"/>
          <w:szCs w:val="24"/>
          <w:lang w:val="en-GB"/>
        </w:rPr>
        <w:t xml:space="preserve"> you travel to Edinburgh </w:t>
      </w:r>
      <w:r w:rsidR="004C78D5">
        <w:rPr>
          <w:sz w:val="24"/>
          <w:szCs w:val="24"/>
          <w:lang w:val="en-GB"/>
        </w:rPr>
        <w:t>A</w:t>
      </w:r>
      <w:r w:rsidRPr="003B2BE8">
        <w:rPr>
          <w:sz w:val="24"/>
          <w:szCs w:val="24"/>
          <w:lang w:val="en-GB"/>
        </w:rPr>
        <w:t xml:space="preserve">irport </w:t>
      </w:r>
      <w:r w:rsidR="00981706">
        <w:rPr>
          <w:sz w:val="24"/>
          <w:szCs w:val="24"/>
          <w:lang w:val="en-GB"/>
        </w:rPr>
        <w:t>for your flight home</w:t>
      </w:r>
      <w:r w:rsidRPr="003B2BE8">
        <w:rPr>
          <w:sz w:val="24"/>
          <w:szCs w:val="24"/>
          <w:lang w:val="en-GB"/>
        </w:rPr>
        <w:t>.</w:t>
      </w:r>
      <w:r w:rsidR="00981706">
        <w:rPr>
          <w:sz w:val="24"/>
          <w:szCs w:val="24"/>
          <w:lang w:val="en-GB"/>
        </w:rPr>
        <w:t xml:space="preserve"> </w:t>
      </w:r>
      <w:r w:rsidR="00981706" w:rsidRPr="00981706">
        <w:rPr>
          <w:b/>
          <w:bCs/>
          <w:sz w:val="24"/>
          <w:szCs w:val="24"/>
          <w:lang w:val="en-GB"/>
        </w:rPr>
        <w:t>(B)</w:t>
      </w:r>
      <w:r w:rsidRPr="003B2BE8">
        <w:rPr>
          <w:sz w:val="24"/>
          <w:szCs w:val="24"/>
          <w:lang w:val="en-GB"/>
        </w:rPr>
        <w:t xml:space="preserve"> </w:t>
      </w:r>
    </w:p>
    <w:p w14:paraId="3BF9C3DF" w14:textId="5DD5BB2C" w:rsidR="00FA2328" w:rsidRPr="00FA2328" w:rsidRDefault="00FA2328" w:rsidP="00FA2328">
      <w:pPr>
        <w:widowControl w:val="0"/>
        <w:autoSpaceDE w:val="0"/>
        <w:autoSpaceDN w:val="0"/>
        <w:spacing w:after="240" w:line="240" w:lineRule="auto"/>
        <w:jc w:val="center"/>
        <w:rPr>
          <w:rFonts w:ascii="Arial" w:eastAsia="Arial" w:hAnsi="Arial" w:cs="Arial"/>
          <w:i/>
          <w:color w:val="0000FF"/>
          <w:sz w:val="28"/>
          <w:szCs w:val="28"/>
          <w:u w:val="single"/>
        </w:rPr>
      </w:pPr>
      <w:hyperlink r:id="rId28" w:history="1">
        <w:r w:rsidRPr="00FA2328">
          <w:rPr>
            <w:rFonts w:ascii="Arial" w:eastAsia="Arial" w:hAnsi="Arial" w:cs="Arial"/>
            <w:i/>
            <w:color w:val="0000FF"/>
            <w:sz w:val="28"/>
            <w:szCs w:val="28"/>
            <w:u w:val="single"/>
          </w:rPr>
          <w:t>www.wadetours.com</w:t>
        </w:r>
      </w:hyperlink>
    </w:p>
    <w:p w14:paraId="360D857D" w14:textId="01A5D704" w:rsidR="0031292E" w:rsidRPr="00FA2328" w:rsidRDefault="00FA2328" w:rsidP="00FA2328">
      <w:pPr>
        <w:widowControl w:val="0"/>
        <w:autoSpaceDE w:val="0"/>
        <w:autoSpaceDN w:val="0"/>
        <w:spacing w:after="240" w:line="240" w:lineRule="auto"/>
        <w:jc w:val="center"/>
        <w:rPr>
          <w:rFonts w:ascii="Arial" w:eastAsia="Arial" w:hAnsi="Arial" w:cs="Arial"/>
          <w:b/>
          <w:bCs/>
          <w:i/>
          <w:sz w:val="28"/>
          <w:szCs w:val="28"/>
        </w:rPr>
      </w:pPr>
      <w:r w:rsidRPr="00FA2328">
        <w:rPr>
          <w:rFonts w:ascii="Arial" w:eastAsia="Arial" w:hAnsi="Arial" w:cs="Arial"/>
          <w:b/>
          <w:bCs/>
          <w:i/>
          <w:sz w:val="28"/>
          <w:szCs w:val="28"/>
        </w:rPr>
        <w:t>518.355.4500</w:t>
      </w:r>
      <w:r w:rsidRPr="00FA2328">
        <w:rPr>
          <w:rFonts w:ascii="Arial" w:eastAsia="Arial" w:hAnsi="Arial" w:cs="Arial"/>
          <w:b/>
          <w:bCs/>
          <w:i/>
          <w:sz w:val="28"/>
          <w:szCs w:val="28"/>
        </w:rPr>
        <w:tab/>
      </w:r>
      <w:proofErr w:type="gramStart"/>
      <w:r w:rsidRPr="00FA2328">
        <w:rPr>
          <w:rFonts w:ascii="Arial" w:eastAsia="Arial" w:hAnsi="Arial" w:cs="Arial"/>
          <w:b/>
          <w:bCs/>
          <w:i/>
          <w:sz w:val="28"/>
          <w:szCs w:val="28"/>
        </w:rPr>
        <w:t>800.955.WADE</w:t>
      </w:r>
      <w:proofErr w:type="gramEnd"/>
    </w:p>
    <w:p w14:paraId="5ACBB3E0" w14:textId="6F27AD54" w:rsidR="008A524B" w:rsidRDefault="008A524B" w:rsidP="008A524B">
      <w:pPr>
        <w:pStyle w:val="Content"/>
        <w:ind w:left="0"/>
        <w:rPr>
          <w:b/>
          <w:sz w:val="24"/>
          <w:szCs w:val="24"/>
        </w:rPr>
      </w:pPr>
      <w:bookmarkStart w:id="0" w:name="_Hlk93070026"/>
      <w:r>
        <w:rPr>
          <w:b/>
          <w:sz w:val="24"/>
          <w:szCs w:val="24"/>
        </w:rPr>
        <w:t>Cost per person based on double occupancy: $6,500.00</w:t>
      </w:r>
    </w:p>
    <w:p w14:paraId="680DCCAD" w14:textId="7DCEBC38" w:rsidR="008A524B" w:rsidRDefault="006A66F9" w:rsidP="006A66F9">
      <w:pPr>
        <w:spacing w:before="60" w:line="240" w:lineRule="auto"/>
        <w:ind w:left="144" w:right="144"/>
        <w:rPr>
          <w:bCs/>
          <w:sz w:val="24"/>
          <w:szCs w:val="24"/>
        </w:rPr>
      </w:pPr>
      <w:r w:rsidRPr="006A66F9">
        <w:rPr>
          <w:bCs/>
          <w:sz w:val="24"/>
          <w:szCs w:val="24"/>
        </w:rPr>
        <w:t>The price quoted include all Irish &amp; UK government taxes as levied as of date of this proposal</w:t>
      </w:r>
      <w:r>
        <w:rPr>
          <w:bCs/>
          <w:sz w:val="24"/>
          <w:szCs w:val="24"/>
        </w:rPr>
        <w:t xml:space="preserve">. </w:t>
      </w:r>
      <w:proofErr w:type="gramStart"/>
      <w:r w:rsidRPr="006A66F9">
        <w:rPr>
          <w:bCs/>
          <w:sz w:val="24"/>
          <w:szCs w:val="24"/>
        </w:rPr>
        <w:t>In the event that</w:t>
      </w:r>
      <w:proofErr w:type="gramEnd"/>
      <w:r w:rsidRPr="006A66F9">
        <w:rPr>
          <w:bCs/>
          <w:sz w:val="24"/>
          <w:szCs w:val="24"/>
        </w:rPr>
        <w:t xml:space="preserve"> additional taxes are introduced by governing bodies or existing taxes </w:t>
      </w:r>
      <w:proofErr w:type="gramStart"/>
      <w:r w:rsidRPr="006A66F9">
        <w:rPr>
          <w:bCs/>
          <w:sz w:val="24"/>
          <w:szCs w:val="24"/>
        </w:rPr>
        <w:t>increased</w:t>
      </w:r>
      <w:proofErr w:type="gramEnd"/>
      <w:r w:rsidRPr="006A66F9">
        <w:rPr>
          <w:bCs/>
          <w:sz w:val="24"/>
          <w:szCs w:val="24"/>
        </w:rPr>
        <w:t>, the increase will be passed on to the client.</w:t>
      </w:r>
    </w:p>
    <w:p w14:paraId="4BF66FEF" w14:textId="77777777" w:rsidR="006A66F9" w:rsidRPr="006A66F9" w:rsidRDefault="006A66F9" w:rsidP="006A66F9">
      <w:pPr>
        <w:spacing w:before="60" w:line="240" w:lineRule="auto"/>
        <w:ind w:left="144" w:right="144"/>
        <w:rPr>
          <w:bCs/>
          <w:sz w:val="24"/>
          <w:szCs w:val="24"/>
        </w:rPr>
      </w:pPr>
    </w:p>
    <w:p w14:paraId="627538DA" w14:textId="4830F007" w:rsidR="008A524B" w:rsidRPr="008A524B" w:rsidRDefault="008A524B" w:rsidP="006A66F9">
      <w:pPr>
        <w:spacing w:before="60" w:line="240" w:lineRule="auto"/>
        <w:ind w:right="144"/>
        <w:rPr>
          <w:b/>
          <w:sz w:val="24"/>
          <w:szCs w:val="24"/>
        </w:rPr>
      </w:pPr>
      <w:r w:rsidRPr="008A524B">
        <w:rPr>
          <w:b/>
          <w:sz w:val="24"/>
          <w:szCs w:val="24"/>
        </w:rPr>
        <w:t>Payments:</w:t>
      </w:r>
    </w:p>
    <w:p w14:paraId="4612EB92" w14:textId="77777777" w:rsidR="008A524B" w:rsidRPr="008A524B" w:rsidRDefault="008A524B" w:rsidP="008A524B">
      <w:pPr>
        <w:rPr>
          <w:color w:val="auto"/>
        </w:rPr>
      </w:pPr>
      <w:r w:rsidRPr="008A524B">
        <w:rPr>
          <w:color w:val="auto"/>
          <w:szCs w:val="24"/>
        </w:rPr>
        <w:t xml:space="preserve">    120 Days (4 months prior) a non-refundable $500 per person deposit is due </w:t>
      </w:r>
      <w:r w:rsidRPr="008A524B">
        <w:rPr>
          <w:color w:val="auto"/>
        </w:rPr>
        <w:t xml:space="preserve">  </w:t>
      </w:r>
    </w:p>
    <w:p w14:paraId="5EE41ADA" w14:textId="77777777" w:rsidR="008A524B" w:rsidRPr="008A524B" w:rsidRDefault="008A524B" w:rsidP="008A524B">
      <w:pPr>
        <w:ind w:left="330"/>
        <w:rPr>
          <w:color w:val="auto"/>
        </w:rPr>
      </w:pPr>
      <w:r w:rsidRPr="008A524B">
        <w:rPr>
          <w:color w:val="auto"/>
        </w:rPr>
        <w:t>90 Days prior to arrival, $2,000.00 per person non-refundable payment is due</w:t>
      </w:r>
    </w:p>
    <w:p w14:paraId="6FE6FCBA" w14:textId="77777777" w:rsidR="008A524B" w:rsidRPr="008A524B" w:rsidRDefault="008A524B" w:rsidP="008A524B">
      <w:pPr>
        <w:ind w:left="330" w:right="-24"/>
        <w:jc w:val="left"/>
        <w:rPr>
          <w:color w:val="auto"/>
          <w:highlight w:val="darkGray"/>
        </w:rPr>
      </w:pPr>
      <w:r w:rsidRPr="008A524B">
        <w:t>60 Days prior to arrival final balance due</w:t>
      </w:r>
    </w:p>
    <w:p w14:paraId="1BDB97C5" w14:textId="77777777" w:rsidR="008A524B" w:rsidRDefault="008A524B" w:rsidP="008A524B">
      <w:pPr>
        <w:pStyle w:val="Content"/>
        <w:ind w:left="0"/>
        <w:rPr>
          <w:b/>
          <w:sz w:val="24"/>
          <w:szCs w:val="24"/>
        </w:rPr>
      </w:pPr>
    </w:p>
    <w:p w14:paraId="2F6C7500" w14:textId="18750BF8" w:rsidR="00C15E2A" w:rsidRDefault="00C15E2A" w:rsidP="00D74746">
      <w:pPr>
        <w:pStyle w:val="Conten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Tour includes:</w:t>
      </w:r>
    </w:p>
    <w:p w14:paraId="0AD8B74B" w14:textId="76C59BFB" w:rsidR="00C15E2A" w:rsidRDefault="00C15E2A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Round trip transfers to Newark Airport</w:t>
      </w:r>
    </w:p>
    <w:p w14:paraId="4987C1F5" w14:textId="332C33C0" w:rsidR="00C15E2A" w:rsidRDefault="00C15E2A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Non-stop direct flights on United Airlines</w:t>
      </w:r>
    </w:p>
    <w:p w14:paraId="19CFE1C3" w14:textId="33003991" w:rsidR="00C15E2A" w:rsidRDefault="00C15E2A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12-nights Hotel accommodations</w:t>
      </w:r>
      <w:r w:rsidR="008A524B">
        <w:rPr>
          <w:bCs/>
          <w:sz w:val="24"/>
          <w:szCs w:val="24"/>
        </w:rPr>
        <w:t xml:space="preserve"> and porter assistance at all hotels</w:t>
      </w:r>
    </w:p>
    <w:p w14:paraId="033180CA" w14:textId="18979CC7" w:rsidR="00C15E2A" w:rsidRDefault="008A524B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Luxury coach throughout your tour with </w:t>
      </w:r>
      <w:r w:rsidR="00C15E2A">
        <w:rPr>
          <w:bCs/>
          <w:sz w:val="24"/>
          <w:szCs w:val="24"/>
        </w:rPr>
        <w:t>Local tour Guide</w:t>
      </w:r>
    </w:p>
    <w:p w14:paraId="30ACF5B8" w14:textId="1E86F071" w:rsidR="00C15E2A" w:rsidRDefault="00C15E2A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All entrance fees listed </w:t>
      </w:r>
      <w:r w:rsidR="008A524B">
        <w:rPr>
          <w:bCs/>
          <w:sz w:val="24"/>
          <w:szCs w:val="24"/>
        </w:rPr>
        <w:t>on</w:t>
      </w:r>
      <w:r>
        <w:rPr>
          <w:bCs/>
          <w:sz w:val="24"/>
          <w:szCs w:val="24"/>
        </w:rPr>
        <w:t xml:space="preserve"> the itinerary</w:t>
      </w:r>
    </w:p>
    <w:p w14:paraId="52C23774" w14:textId="1E1A21B3" w:rsidR="008A524B" w:rsidRDefault="008A524B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Service charge on all meals listed on the itinerary</w:t>
      </w:r>
    </w:p>
    <w:p w14:paraId="01B75ADB" w14:textId="7535A383" w:rsidR="008A524B" w:rsidRDefault="008A524B" w:rsidP="00D74746">
      <w:pPr>
        <w:pStyle w:val="Content"/>
        <w:spacing w:before="0"/>
        <w:ind w:left="0" w:firstLine="14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Ferry crossings in Shannon and from Ireland to Scotland</w:t>
      </w:r>
    </w:p>
    <w:p w14:paraId="56E333AB" w14:textId="1D198F2F" w:rsidR="00DD1797" w:rsidRPr="00664849" w:rsidRDefault="00DD1797" w:rsidP="00664849">
      <w:pPr>
        <w:pStyle w:val="NoSpacing"/>
        <w:rPr>
          <w:rFonts w:asciiTheme="minorHAnsi" w:hAnsiTheme="minorHAnsi" w:cstheme="minorBidi"/>
        </w:rPr>
      </w:pPr>
      <w:r w:rsidRPr="00566A3D">
        <w:rPr>
          <w:rFonts w:asciiTheme="minorHAnsi" w:hAnsiTheme="minorHAnsi"/>
        </w:rPr>
        <w:t xml:space="preserve">       </w:t>
      </w:r>
      <w:r>
        <w:rPr>
          <w:rFonts w:asciiTheme="minorHAnsi" w:hAnsiTheme="minorHAnsi"/>
        </w:rPr>
        <w:t xml:space="preserve"> </w:t>
      </w:r>
      <w:bookmarkEnd w:id="0"/>
    </w:p>
    <w:p w14:paraId="45894972" w14:textId="77777777" w:rsidR="00DD1797" w:rsidRPr="000E7DAF" w:rsidRDefault="00DD1797" w:rsidP="00DD1797">
      <w:pPr>
        <w:ind w:right="276"/>
        <w:rPr>
          <w:rFonts w:cs="Arial"/>
          <w:sz w:val="16"/>
          <w:szCs w:val="16"/>
        </w:rPr>
      </w:pPr>
    </w:p>
    <w:p w14:paraId="3ED374B4" w14:textId="4D1CD8C4" w:rsidR="00DD1797" w:rsidRPr="002A0335" w:rsidRDefault="007408DE" w:rsidP="00D74746">
      <w:pPr>
        <w:ind w:right="276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Travel Protection</w:t>
      </w:r>
      <w:r w:rsidR="00C15E2A">
        <w:rPr>
          <w:rFonts w:cs="Arial"/>
          <w:b/>
          <w:bCs/>
          <w:sz w:val="24"/>
          <w:szCs w:val="24"/>
        </w:rPr>
        <w:t>:</w:t>
      </w:r>
    </w:p>
    <w:p w14:paraId="5DD44C40" w14:textId="697EBD7C" w:rsidR="00DD1797" w:rsidRDefault="007408DE" w:rsidP="00D74746">
      <w:pPr>
        <w:ind w:left="150" w:right="276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>Is</w:t>
      </w:r>
      <w:proofErr w:type="gramEnd"/>
      <w:r>
        <w:rPr>
          <w:rFonts w:cs="Arial"/>
          <w:szCs w:val="24"/>
        </w:rPr>
        <w:t xml:space="preserve"> available and </w:t>
      </w:r>
      <w:r w:rsidR="00C15E2A">
        <w:rPr>
          <w:rFonts w:cs="Arial"/>
          <w:szCs w:val="24"/>
        </w:rPr>
        <w:t xml:space="preserve">highly </w:t>
      </w:r>
      <w:r>
        <w:rPr>
          <w:rFonts w:cs="Arial"/>
          <w:szCs w:val="24"/>
        </w:rPr>
        <w:t xml:space="preserve">recommended due to the high cost of penalties passed on to us for trip cancellation </w:t>
      </w:r>
      <w:r w:rsidR="00D74746">
        <w:rPr>
          <w:rFonts w:cs="Arial"/>
          <w:szCs w:val="24"/>
        </w:rPr>
        <w:t xml:space="preserve">      </w:t>
      </w:r>
      <w:r>
        <w:rPr>
          <w:rFonts w:cs="Arial"/>
          <w:szCs w:val="24"/>
        </w:rPr>
        <w:t>or interruption. We know that unforeseen circumstances can arise and if they do, we want you to be protected BEFORE and DURING your tour. **Must be paid with initial deposit**</w:t>
      </w:r>
    </w:p>
    <w:p w14:paraId="2AF104CE" w14:textId="7ED43EA5" w:rsidR="00C15E2A" w:rsidRPr="00C15E2A" w:rsidRDefault="007408DE" w:rsidP="00D74746">
      <w:pPr>
        <w:ind w:right="276" w:firstLine="150"/>
        <w:rPr>
          <w:rFonts w:cs="Arial"/>
          <w:szCs w:val="24"/>
        </w:rPr>
      </w:pPr>
      <w:r>
        <w:rPr>
          <w:rFonts w:cs="Arial"/>
          <w:szCs w:val="24"/>
        </w:rPr>
        <w:t>We also offer an online option</w:t>
      </w:r>
      <w:r w:rsidR="00C15E2A" w:rsidRPr="00C15E2A">
        <w:rPr>
          <w:rFonts w:cs="Arial"/>
          <w:szCs w:val="24"/>
        </w:rPr>
        <w:t xml:space="preserve">, go to  </w:t>
      </w:r>
      <w:hyperlink r:id="rId29" w:history="1">
        <w:r w:rsidR="00C15E2A" w:rsidRPr="00C15E2A">
          <w:rPr>
            <w:rStyle w:val="Hyperlink"/>
            <w:rFonts w:cs="Arial"/>
            <w:szCs w:val="24"/>
          </w:rPr>
          <w:t>http://www.travelinsured.com/agency?agency=47781</w:t>
        </w:r>
      </w:hyperlink>
    </w:p>
    <w:p w14:paraId="2846A3D3" w14:textId="77777777" w:rsidR="0030355E" w:rsidRDefault="0030355E" w:rsidP="0030355E">
      <w:pPr>
        <w:ind w:right="276"/>
        <w:rPr>
          <w:rFonts w:cs="Arial"/>
          <w:sz w:val="16"/>
          <w:szCs w:val="16"/>
          <w:lang w:val="en-IE"/>
        </w:rPr>
      </w:pPr>
    </w:p>
    <w:p w14:paraId="4183C289" w14:textId="39079F62" w:rsidR="00DD1797" w:rsidRPr="002A0335" w:rsidRDefault="00DD1797" w:rsidP="0030355E">
      <w:pPr>
        <w:ind w:right="276"/>
        <w:rPr>
          <w:rFonts w:cs="Arial"/>
          <w:b/>
          <w:sz w:val="24"/>
          <w:szCs w:val="24"/>
        </w:rPr>
      </w:pPr>
      <w:proofErr w:type="gramStart"/>
      <w:r w:rsidRPr="002A0335">
        <w:rPr>
          <w:rFonts w:cs="Arial"/>
          <w:b/>
          <w:sz w:val="24"/>
          <w:szCs w:val="24"/>
        </w:rPr>
        <w:t>Persons</w:t>
      </w:r>
      <w:proofErr w:type="gramEnd"/>
      <w:r w:rsidRPr="002A0335">
        <w:rPr>
          <w:rFonts w:cs="Arial"/>
          <w:b/>
          <w:sz w:val="24"/>
          <w:szCs w:val="24"/>
        </w:rPr>
        <w:t xml:space="preserve"> with Special Needs</w:t>
      </w:r>
      <w:r w:rsidR="0030355E">
        <w:rPr>
          <w:rFonts w:cs="Arial"/>
          <w:b/>
          <w:sz w:val="24"/>
          <w:szCs w:val="24"/>
        </w:rPr>
        <w:t>:</w:t>
      </w:r>
    </w:p>
    <w:p w14:paraId="14DEC057" w14:textId="1ED7D7BE" w:rsidR="00935724" w:rsidRPr="00FA2328" w:rsidRDefault="00DD1797" w:rsidP="00FA2328">
      <w:pPr>
        <w:ind w:left="195" w:right="276"/>
        <w:rPr>
          <w:rFonts w:cs="Arial"/>
          <w:szCs w:val="24"/>
        </w:rPr>
      </w:pPr>
      <w:r w:rsidRPr="008A1243">
        <w:rPr>
          <w:rFonts w:cs="Arial"/>
          <w:szCs w:val="24"/>
        </w:rPr>
        <w:t>It is the client’s responsibility to disclose to the tour operator</w:t>
      </w:r>
      <w:r w:rsidR="00EC4C6F">
        <w:rPr>
          <w:rFonts w:cs="Arial"/>
          <w:szCs w:val="24"/>
        </w:rPr>
        <w:t xml:space="preserve"> the</w:t>
      </w:r>
      <w:r w:rsidR="00EC4C6F" w:rsidRPr="00EC4C6F">
        <w:rPr>
          <w:rFonts w:cs="Arial"/>
          <w:szCs w:val="24"/>
        </w:rPr>
        <w:t xml:space="preserve"> </w:t>
      </w:r>
      <w:r w:rsidR="00EC4C6F" w:rsidRPr="008A1243">
        <w:rPr>
          <w:rFonts w:cs="Arial"/>
          <w:szCs w:val="24"/>
        </w:rPr>
        <w:t>existence of any physical</w:t>
      </w:r>
      <w:r w:rsidR="00EC4C6F">
        <w:rPr>
          <w:rFonts w:cs="Arial"/>
          <w:szCs w:val="24"/>
        </w:rPr>
        <w:t xml:space="preserve"> condition</w:t>
      </w:r>
      <w:r w:rsidRPr="008A1243">
        <w:rPr>
          <w:rFonts w:cs="Arial"/>
          <w:szCs w:val="24"/>
        </w:rPr>
        <w:t xml:space="preserve"> </w:t>
      </w:r>
      <w:r w:rsidR="00EC4C6F">
        <w:rPr>
          <w:rFonts w:cs="Arial"/>
          <w:szCs w:val="24"/>
        </w:rPr>
        <w:t xml:space="preserve">at </w:t>
      </w:r>
      <w:proofErr w:type="gramStart"/>
      <w:r w:rsidR="00EC4C6F">
        <w:rPr>
          <w:rFonts w:cs="Arial"/>
          <w:szCs w:val="24"/>
        </w:rPr>
        <w:t>time</w:t>
      </w:r>
      <w:proofErr w:type="gramEnd"/>
      <w:r w:rsidR="00EC4C6F">
        <w:rPr>
          <w:rFonts w:cs="Arial"/>
          <w:szCs w:val="24"/>
        </w:rPr>
        <w:t xml:space="preserve"> of booking, travelers needing special assistance, must be accompanied by a companion.</w:t>
      </w:r>
    </w:p>
    <w:sectPr w:rsidR="00935724" w:rsidRPr="00FA2328" w:rsidSect="00B40724">
      <w:headerReference w:type="default" r:id="rId30"/>
      <w:footerReference w:type="default" r:id="rId31"/>
      <w:pgSz w:w="11906" w:h="16838" w:code="9"/>
      <w:pgMar w:top="720" w:right="720" w:bottom="0" w:left="720" w:header="17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D21A7" w14:textId="77777777" w:rsidR="005C48B6" w:rsidRDefault="005C48B6" w:rsidP="007F42C2">
      <w:pPr>
        <w:spacing w:line="240" w:lineRule="auto"/>
      </w:pPr>
      <w:r>
        <w:separator/>
      </w:r>
    </w:p>
  </w:endnote>
  <w:endnote w:type="continuationSeparator" w:id="0">
    <w:p w14:paraId="1991B7FD" w14:textId="77777777" w:rsidR="005C48B6" w:rsidRDefault="005C48B6" w:rsidP="007F42C2">
      <w:pPr>
        <w:spacing w:line="240" w:lineRule="auto"/>
      </w:pPr>
      <w:r>
        <w:continuationSeparator/>
      </w:r>
    </w:p>
  </w:endnote>
  <w:endnote w:type="continuationNotice" w:id="1">
    <w:p w14:paraId="315A43AD" w14:textId="77777777" w:rsidR="005C48B6" w:rsidRDefault="005C48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  <w:font w:name="Gill Sans Std">
    <w:altName w:val="Cambria"/>
    <w:charset w:val="B1"/>
    <w:family w:val="swiss"/>
    <w:pitch w:val="variable"/>
    <w:sig w:usb0="80000A67" w:usb1="00000000" w:usb2="00000000" w:usb3="00000000" w:csb0="000001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3790919"/>
      <w:docPartObj>
        <w:docPartGallery w:val="Page Numbers (Bottom of Page)"/>
        <w:docPartUnique/>
      </w:docPartObj>
    </w:sdtPr>
    <w:sdtEndPr/>
    <w:sdtContent>
      <w:sdt>
        <w:sdtPr>
          <w:id w:val="-1104337275"/>
          <w:docPartObj>
            <w:docPartGallery w:val="Page Numbers (Top of Page)"/>
            <w:docPartUnique/>
          </w:docPartObj>
        </w:sdtPr>
        <w:sdtEndPr/>
        <w:sdtContent>
          <w:p w14:paraId="60D26D27" w14:textId="50FDF152" w:rsidR="00B06F62" w:rsidRDefault="00B06F62" w:rsidP="00FB65B4">
            <w:pPr>
              <w:pStyle w:val="Footer"/>
              <w:pBdr>
                <w:top w:val="single" w:sz="4" w:space="3" w:color="3E5F31" w:themeColor="accent2"/>
              </w:pBdr>
              <w:jc w:val="right"/>
            </w:pPr>
            <w:r w:rsidRPr="007F42C2">
              <w:rPr>
                <w:color w:val="95C120" w:themeColor="accent1"/>
              </w:rPr>
              <w:t>Page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88935" w14:textId="77777777" w:rsidR="005C48B6" w:rsidRDefault="005C48B6" w:rsidP="007F42C2">
      <w:pPr>
        <w:spacing w:line="240" w:lineRule="auto"/>
      </w:pPr>
      <w:r>
        <w:separator/>
      </w:r>
    </w:p>
  </w:footnote>
  <w:footnote w:type="continuationSeparator" w:id="0">
    <w:p w14:paraId="57D67801" w14:textId="77777777" w:rsidR="005C48B6" w:rsidRDefault="005C48B6" w:rsidP="007F42C2">
      <w:pPr>
        <w:spacing w:line="240" w:lineRule="auto"/>
      </w:pPr>
      <w:r>
        <w:continuationSeparator/>
      </w:r>
    </w:p>
  </w:footnote>
  <w:footnote w:type="continuationNotice" w:id="1">
    <w:p w14:paraId="362B0DA3" w14:textId="77777777" w:rsidR="005C48B6" w:rsidRDefault="005C48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26D1F" w14:textId="77777777" w:rsidR="00B06F62" w:rsidRDefault="00B06F62" w:rsidP="007F42C2">
    <w:pPr>
      <w:pStyle w:val="Header"/>
      <w:rPr>
        <w:lang w:val="en-GB"/>
      </w:rPr>
    </w:pPr>
  </w:p>
  <w:p w14:paraId="60D26D26" w14:textId="77777777" w:rsidR="00B06F62" w:rsidRPr="006C5286" w:rsidRDefault="00B06F62" w:rsidP="00177B28">
    <w:pPr>
      <w:pStyle w:val="Header"/>
      <w:ind w:firstLine="720"/>
      <w:jc w:val="left"/>
      <w:rPr>
        <w:sz w:val="8"/>
        <w:szCs w:val="8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547DD"/>
    <w:multiLevelType w:val="hybridMultilevel"/>
    <w:tmpl w:val="36526CAE"/>
    <w:lvl w:ilvl="0" w:tplc="B5AE5F9E">
      <w:start w:val="1"/>
      <w:numFmt w:val="decimal"/>
      <w:lvlText w:val="(%1)"/>
      <w:lvlJc w:val="left"/>
      <w:pPr>
        <w:ind w:left="644" w:hanging="360"/>
      </w:pPr>
      <w:rPr>
        <w:sz w:val="24"/>
        <w:szCs w:val="24"/>
      </w:rPr>
    </w:lvl>
    <w:lvl w:ilvl="1" w:tplc="18090019">
      <w:start w:val="1"/>
      <w:numFmt w:val="lowerLetter"/>
      <w:lvlText w:val="%2."/>
      <w:lvlJc w:val="left"/>
      <w:pPr>
        <w:ind w:left="1364" w:hanging="360"/>
      </w:pPr>
    </w:lvl>
    <w:lvl w:ilvl="2" w:tplc="1809001B">
      <w:start w:val="1"/>
      <w:numFmt w:val="lowerRoman"/>
      <w:lvlText w:val="%3."/>
      <w:lvlJc w:val="right"/>
      <w:pPr>
        <w:ind w:left="2084" w:hanging="180"/>
      </w:pPr>
    </w:lvl>
    <w:lvl w:ilvl="3" w:tplc="1809000F">
      <w:start w:val="1"/>
      <w:numFmt w:val="decimal"/>
      <w:lvlText w:val="%4."/>
      <w:lvlJc w:val="left"/>
      <w:pPr>
        <w:ind w:left="2804" w:hanging="360"/>
      </w:pPr>
    </w:lvl>
    <w:lvl w:ilvl="4" w:tplc="18090019">
      <w:start w:val="1"/>
      <w:numFmt w:val="lowerLetter"/>
      <w:lvlText w:val="%5."/>
      <w:lvlJc w:val="left"/>
      <w:pPr>
        <w:ind w:left="3524" w:hanging="360"/>
      </w:pPr>
    </w:lvl>
    <w:lvl w:ilvl="5" w:tplc="1809001B">
      <w:start w:val="1"/>
      <w:numFmt w:val="lowerRoman"/>
      <w:lvlText w:val="%6."/>
      <w:lvlJc w:val="right"/>
      <w:pPr>
        <w:ind w:left="4244" w:hanging="180"/>
      </w:pPr>
    </w:lvl>
    <w:lvl w:ilvl="6" w:tplc="1809000F">
      <w:start w:val="1"/>
      <w:numFmt w:val="decimal"/>
      <w:lvlText w:val="%7."/>
      <w:lvlJc w:val="left"/>
      <w:pPr>
        <w:ind w:left="4964" w:hanging="360"/>
      </w:pPr>
    </w:lvl>
    <w:lvl w:ilvl="7" w:tplc="18090019">
      <w:start w:val="1"/>
      <w:numFmt w:val="lowerLetter"/>
      <w:lvlText w:val="%8."/>
      <w:lvlJc w:val="left"/>
      <w:pPr>
        <w:ind w:left="5684" w:hanging="360"/>
      </w:pPr>
    </w:lvl>
    <w:lvl w:ilvl="8" w:tplc="1809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2EC42FC"/>
    <w:multiLevelType w:val="hybridMultilevel"/>
    <w:tmpl w:val="AC52724A"/>
    <w:lvl w:ilvl="0" w:tplc="C4CA18E6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734E9"/>
    <w:multiLevelType w:val="hybridMultilevel"/>
    <w:tmpl w:val="3F74C078"/>
    <w:lvl w:ilvl="0" w:tplc="7042F7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E67E8"/>
    <w:multiLevelType w:val="hybridMultilevel"/>
    <w:tmpl w:val="BD10B0E2"/>
    <w:lvl w:ilvl="0" w:tplc="DF44F50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75418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008580">
    <w:abstractNumId w:val="0"/>
  </w:num>
  <w:num w:numId="3" w16cid:durableId="707265654">
    <w:abstractNumId w:val="2"/>
  </w:num>
  <w:num w:numId="4" w16cid:durableId="1580484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AA"/>
    <w:rsid w:val="0000676D"/>
    <w:rsid w:val="00006EAB"/>
    <w:rsid w:val="000115CC"/>
    <w:rsid w:val="000119EA"/>
    <w:rsid w:val="00013894"/>
    <w:rsid w:val="0001669B"/>
    <w:rsid w:val="000166DE"/>
    <w:rsid w:val="00020DD4"/>
    <w:rsid w:val="00025F06"/>
    <w:rsid w:val="00027318"/>
    <w:rsid w:val="00032CD2"/>
    <w:rsid w:val="00035E6C"/>
    <w:rsid w:val="00036E71"/>
    <w:rsid w:val="00044B5F"/>
    <w:rsid w:val="000454FD"/>
    <w:rsid w:val="00045823"/>
    <w:rsid w:val="00055731"/>
    <w:rsid w:val="0007334E"/>
    <w:rsid w:val="000953DB"/>
    <w:rsid w:val="000A7FE2"/>
    <w:rsid w:val="000B38A1"/>
    <w:rsid w:val="000B5520"/>
    <w:rsid w:val="000B6C12"/>
    <w:rsid w:val="000C2344"/>
    <w:rsid w:val="000C3F9A"/>
    <w:rsid w:val="000D10A3"/>
    <w:rsid w:val="000F2038"/>
    <w:rsid w:val="000F24E3"/>
    <w:rsid w:val="00111283"/>
    <w:rsid w:val="00115635"/>
    <w:rsid w:val="0012168D"/>
    <w:rsid w:val="00125949"/>
    <w:rsid w:val="001305F6"/>
    <w:rsid w:val="00142ACB"/>
    <w:rsid w:val="00147D75"/>
    <w:rsid w:val="00166104"/>
    <w:rsid w:val="00173212"/>
    <w:rsid w:val="00177B28"/>
    <w:rsid w:val="00181087"/>
    <w:rsid w:val="001821AD"/>
    <w:rsid w:val="001827BC"/>
    <w:rsid w:val="00185744"/>
    <w:rsid w:val="001876CB"/>
    <w:rsid w:val="001A5022"/>
    <w:rsid w:val="001B7FD4"/>
    <w:rsid w:val="001C29B6"/>
    <w:rsid w:val="001E4A9F"/>
    <w:rsid w:val="001F0D01"/>
    <w:rsid w:val="00204DAB"/>
    <w:rsid w:val="00207AED"/>
    <w:rsid w:val="00213A73"/>
    <w:rsid w:val="002169FD"/>
    <w:rsid w:val="002214B1"/>
    <w:rsid w:val="00221DB8"/>
    <w:rsid w:val="00224CA6"/>
    <w:rsid w:val="00224F30"/>
    <w:rsid w:val="002250A1"/>
    <w:rsid w:val="002279C3"/>
    <w:rsid w:val="00232BBF"/>
    <w:rsid w:val="002423C8"/>
    <w:rsid w:val="0025185A"/>
    <w:rsid w:val="00253BBC"/>
    <w:rsid w:val="002568AB"/>
    <w:rsid w:val="00262533"/>
    <w:rsid w:val="00264679"/>
    <w:rsid w:val="00271E6A"/>
    <w:rsid w:val="00271F68"/>
    <w:rsid w:val="002765D9"/>
    <w:rsid w:val="00281772"/>
    <w:rsid w:val="00285849"/>
    <w:rsid w:val="00285A57"/>
    <w:rsid w:val="002918EE"/>
    <w:rsid w:val="00295BDA"/>
    <w:rsid w:val="002A61C1"/>
    <w:rsid w:val="002B6CDF"/>
    <w:rsid w:val="002C0AE5"/>
    <w:rsid w:val="002C63BD"/>
    <w:rsid w:val="002E36B6"/>
    <w:rsid w:val="002F502D"/>
    <w:rsid w:val="002F6A86"/>
    <w:rsid w:val="0030355E"/>
    <w:rsid w:val="003046A6"/>
    <w:rsid w:val="0031292E"/>
    <w:rsid w:val="003135EF"/>
    <w:rsid w:val="00314D3E"/>
    <w:rsid w:val="00314F8B"/>
    <w:rsid w:val="00320736"/>
    <w:rsid w:val="00322766"/>
    <w:rsid w:val="003261B8"/>
    <w:rsid w:val="00326467"/>
    <w:rsid w:val="0033101F"/>
    <w:rsid w:val="003312EF"/>
    <w:rsid w:val="003418DE"/>
    <w:rsid w:val="00346279"/>
    <w:rsid w:val="00347D1E"/>
    <w:rsid w:val="003508B2"/>
    <w:rsid w:val="00354FC6"/>
    <w:rsid w:val="003553F7"/>
    <w:rsid w:val="00355E09"/>
    <w:rsid w:val="003667A2"/>
    <w:rsid w:val="00371D41"/>
    <w:rsid w:val="00371ED9"/>
    <w:rsid w:val="00372DE6"/>
    <w:rsid w:val="0039466B"/>
    <w:rsid w:val="003A7CEB"/>
    <w:rsid w:val="003B07E6"/>
    <w:rsid w:val="003B2BE8"/>
    <w:rsid w:val="003D0ED2"/>
    <w:rsid w:val="003D13B0"/>
    <w:rsid w:val="003D79C4"/>
    <w:rsid w:val="003E06DA"/>
    <w:rsid w:val="003E289A"/>
    <w:rsid w:val="003E46FF"/>
    <w:rsid w:val="003E5247"/>
    <w:rsid w:val="003F0A54"/>
    <w:rsid w:val="003F2B18"/>
    <w:rsid w:val="00402F2D"/>
    <w:rsid w:val="00406997"/>
    <w:rsid w:val="00410E9D"/>
    <w:rsid w:val="00412F93"/>
    <w:rsid w:val="004209D7"/>
    <w:rsid w:val="00420CD5"/>
    <w:rsid w:val="0042695C"/>
    <w:rsid w:val="00426C1D"/>
    <w:rsid w:val="00427169"/>
    <w:rsid w:val="004505E1"/>
    <w:rsid w:val="00457020"/>
    <w:rsid w:val="00457130"/>
    <w:rsid w:val="00457E98"/>
    <w:rsid w:val="00460E19"/>
    <w:rsid w:val="00463146"/>
    <w:rsid w:val="00465D82"/>
    <w:rsid w:val="0048248D"/>
    <w:rsid w:val="00483227"/>
    <w:rsid w:val="00483410"/>
    <w:rsid w:val="00484F84"/>
    <w:rsid w:val="0049058E"/>
    <w:rsid w:val="004A1B81"/>
    <w:rsid w:val="004B79E3"/>
    <w:rsid w:val="004C48A5"/>
    <w:rsid w:val="004C50FC"/>
    <w:rsid w:val="004C54AC"/>
    <w:rsid w:val="004C5AB3"/>
    <w:rsid w:val="004C78D5"/>
    <w:rsid w:val="004D0182"/>
    <w:rsid w:val="004D0D03"/>
    <w:rsid w:val="004D1047"/>
    <w:rsid w:val="004D1366"/>
    <w:rsid w:val="004D1AB6"/>
    <w:rsid w:val="004E4248"/>
    <w:rsid w:val="004E62FE"/>
    <w:rsid w:val="004E6477"/>
    <w:rsid w:val="004E6C6A"/>
    <w:rsid w:val="004F23F8"/>
    <w:rsid w:val="00503BAA"/>
    <w:rsid w:val="00506D93"/>
    <w:rsid w:val="00520204"/>
    <w:rsid w:val="0052092F"/>
    <w:rsid w:val="00524DA3"/>
    <w:rsid w:val="005315C5"/>
    <w:rsid w:val="005325E2"/>
    <w:rsid w:val="00535E71"/>
    <w:rsid w:val="005363F3"/>
    <w:rsid w:val="0054254A"/>
    <w:rsid w:val="00560B9A"/>
    <w:rsid w:val="00575FFE"/>
    <w:rsid w:val="005861FB"/>
    <w:rsid w:val="00590ADB"/>
    <w:rsid w:val="00591184"/>
    <w:rsid w:val="00592C65"/>
    <w:rsid w:val="0059523C"/>
    <w:rsid w:val="005C48B6"/>
    <w:rsid w:val="005D77F2"/>
    <w:rsid w:val="005E3E3B"/>
    <w:rsid w:val="005E6818"/>
    <w:rsid w:val="005F6D31"/>
    <w:rsid w:val="006001F3"/>
    <w:rsid w:val="006056B3"/>
    <w:rsid w:val="00616C60"/>
    <w:rsid w:val="00620BCF"/>
    <w:rsid w:val="00622177"/>
    <w:rsid w:val="00640F52"/>
    <w:rsid w:val="00641430"/>
    <w:rsid w:val="006415ED"/>
    <w:rsid w:val="00643058"/>
    <w:rsid w:val="00643874"/>
    <w:rsid w:val="00656FDD"/>
    <w:rsid w:val="0066360B"/>
    <w:rsid w:val="00663F34"/>
    <w:rsid w:val="00664849"/>
    <w:rsid w:val="00670FC3"/>
    <w:rsid w:val="00674862"/>
    <w:rsid w:val="00675577"/>
    <w:rsid w:val="006776BB"/>
    <w:rsid w:val="006819E8"/>
    <w:rsid w:val="006841ED"/>
    <w:rsid w:val="00687F8C"/>
    <w:rsid w:val="00694B20"/>
    <w:rsid w:val="00696FC8"/>
    <w:rsid w:val="0069765B"/>
    <w:rsid w:val="006A05B4"/>
    <w:rsid w:val="006A119E"/>
    <w:rsid w:val="006A66F9"/>
    <w:rsid w:val="006C3B30"/>
    <w:rsid w:val="006C5197"/>
    <w:rsid w:val="006C5286"/>
    <w:rsid w:val="006C61A0"/>
    <w:rsid w:val="006C725E"/>
    <w:rsid w:val="006D1FAE"/>
    <w:rsid w:val="006E2515"/>
    <w:rsid w:val="006F45D9"/>
    <w:rsid w:val="007067A5"/>
    <w:rsid w:val="00713FB3"/>
    <w:rsid w:val="00714141"/>
    <w:rsid w:val="00724DA5"/>
    <w:rsid w:val="00731F94"/>
    <w:rsid w:val="00737821"/>
    <w:rsid w:val="0074029B"/>
    <w:rsid w:val="007408DE"/>
    <w:rsid w:val="00747933"/>
    <w:rsid w:val="0075115B"/>
    <w:rsid w:val="00752618"/>
    <w:rsid w:val="00760E28"/>
    <w:rsid w:val="007759D6"/>
    <w:rsid w:val="00782E5D"/>
    <w:rsid w:val="007837E8"/>
    <w:rsid w:val="00796120"/>
    <w:rsid w:val="007C0AFB"/>
    <w:rsid w:val="007C3DBE"/>
    <w:rsid w:val="007C4202"/>
    <w:rsid w:val="007D1264"/>
    <w:rsid w:val="007F24D5"/>
    <w:rsid w:val="007F3FBB"/>
    <w:rsid w:val="007F42C2"/>
    <w:rsid w:val="007F521C"/>
    <w:rsid w:val="007F69F2"/>
    <w:rsid w:val="0080439C"/>
    <w:rsid w:val="008117D4"/>
    <w:rsid w:val="0082041B"/>
    <w:rsid w:val="00820EF4"/>
    <w:rsid w:val="008218B8"/>
    <w:rsid w:val="008255D0"/>
    <w:rsid w:val="00825A09"/>
    <w:rsid w:val="00834A5C"/>
    <w:rsid w:val="008443BC"/>
    <w:rsid w:val="0086212D"/>
    <w:rsid w:val="00863045"/>
    <w:rsid w:val="00865B4B"/>
    <w:rsid w:val="00875E49"/>
    <w:rsid w:val="00884657"/>
    <w:rsid w:val="00891F37"/>
    <w:rsid w:val="008939DF"/>
    <w:rsid w:val="00893BE6"/>
    <w:rsid w:val="008A524B"/>
    <w:rsid w:val="008C466D"/>
    <w:rsid w:val="008C5C56"/>
    <w:rsid w:val="008D169E"/>
    <w:rsid w:val="008D3460"/>
    <w:rsid w:val="008D606D"/>
    <w:rsid w:val="008E71C2"/>
    <w:rsid w:val="008F0DA1"/>
    <w:rsid w:val="008F2AEC"/>
    <w:rsid w:val="008F58FB"/>
    <w:rsid w:val="008F6521"/>
    <w:rsid w:val="00901E8E"/>
    <w:rsid w:val="009129E0"/>
    <w:rsid w:val="00914FB1"/>
    <w:rsid w:val="00920339"/>
    <w:rsid w:val="00921AA4"/>
    <w:rsid w:val="00931B24"/>
    <w:rsid w:val="00935724"/>
    <w:rsid w:val="00940906"/>
    <w:rsid w:val="00940D3C"/>
    <w:rsid w:val="00955F6A"/>
    <w:rsid w:val="0095786E"/>
    <w:rsid w:val="00965282"/>
    <w:rsid w:val="009713F2"/>
    <w:rsid w:val="00972B82"/>
    <w:rsid w:val="00981706"/>
    <w:rsid w:val="00993F6B"/>
    <w:rsid w:val="00996DC0"/>
    <w:rsid w:val="009979C7"/>
    <w:rsid w:val="009A5317"/>
    <w:rsid w:val="009C2741"/>
    <w:rsid w:val="009C57CF"/>
    <w:rsid w:val="009D2B29"/>
    <w:rsid w:val="009D7794"/>
    <w:rsid w:val="009E470A"/>
    <w:rsid w:val="009F0791"/>
    <w:rsid w:val="009F115D"/>
    <w:rsid w:val="009F2080"/>
    <w:rsid w:val="00A16638"/>
    <w:rsid w:val="00A17CF2"/>
    <w:rsid w:val="00A22566"/>
    <w:rsid w:val="00A35EEA"/>
    <w:rsid w:val="00A372AD"/>
    <w:rsid w:val="00A40DD9"/>
    <w:rsid w:val="00A5209C"/>
    <w:rsid w:val="00A52C9D"/>
    <w:rsid w:val="00A6049B"/>
    <w:rsid w:val="00A72F2F"/>
    <w:rsid w:val="00A74626"/>
    <w:rsid w:val="00A762D6"/>
    <w:rsid w:val="00A7716F"/>
    <w:rsid w:val="00A8643D"/>
    <w:rsid w:val="00A903C6"/>
    <w:rsid w:val="00A9154F"/>
    <w:rsid w:val="00A91FD6"/>
    <w:rsid w:val="00A9580B"/>
    <w:rsid w:val="00AA095B"/>
    <w:rsid w:val="00AA2B86"/>
    <w:rsid w:val="00AA4C16"/>
    <w:rsid w:val="00AB3FD1"/>
    <w:rsid w:val="00AD17B8"/>
    <w:rsid w:val="00AD6290"/>
    <w:rsid w:val="00AE1375"/>
    <w:rsid w:val="00AF3BCB"/>
    <w:rsid w:val="00B000EB"/>
    <w:rsid w:val="00B00D06"/>
    <w:rsid w:val="00B069EF"/>
    <w:rsid w:val="00B06C83"/>
    <w:rsid w:val="00B06F62"/>
    <w:rsid w:val="00B10BEA"/>
    <w:rsid w:val="00B14D39"/>
    <w:rsid w:val="00B21F2E"/>
    <w:rsid w:val="00B24819"/>
    <w:rsid w:val="00B305EF"/>
    <w:rsid w:val="00B40724"/>
    <w:rsid w:val="00B40F48"/>
    <w:rsid w:val="00B42EAA"/>
    <w:rsid w:val="00B61C02"/>
    <w:rsid w:val="00B620D7"/>
    <w:rsid w:val="00B66FED"/>
    <w:rsid w:val="00B9651E"/>
    <w:rsid w:val="00B96D32"/>
    <w:rsid w:val="00BA21C0"/>
    <w:rsid w:val="00BA4C12"/>
    <w:rsid w:val="00BA4E03"/>
    <w:rsid w:val="00BB18B8"/>
    <w:rsid w:val="00BB75A7"/>
    <w:rsid w:val="00BC3897"/>
    <w:rsid w:val="00BD09B9"/>
    <w:rsid w:val="00BD3E09"/>
    <w:rsid w:val="00BF3F3C"/>
    <w:rsid w:val="00BF50B0"/>
    <w:rsid w:val="00BF57F1"/>
    <w:rsid w:val="00C02C71"/>
    <w:rsid w:val="00C07A04"/>
    <w:rsid w:val="00C1343F"/>
    <w:rsid w:val="00C15E2A"/>
    <w:rsid w:val="00C27CFB"/>
    <w:rsid w:val="00C439F2"/>
    <w:rsid w:val="00C50085"/>
    <w:rsid w:val="00C77852"/>
    <w:rsid w:val="00C87294"/>
    <w:rsid w:val="00C90109"/>
    <w:rsid w:val="00CB0FE5"/>
    <w:rsid w:val="00CC02B6"/>
    <w:rsid w:val="00CD106D"/>
    <w:rsid w:val="00CD33B1"/>
    <w:rsid w:val="00CE1916"/>
    <w:rsid w:val="00CE5E49"/>
    <w:rsid w:val="00CE7166"/>
    <w:rsid w:val="00CF367E"/>
    <w:rsid w:val="00D06A21"/>
    <w:rsid w:val="00D124B7"/>
    <w:rsid w:val="00D12A69"/>
    <w:rsid w:val="00D13CCA"/>
    <w:rsid w:val="00D145F5"/>
    <w:rsid w:val="00D16B43"/>
    <w:rsid w:val="00D17A2C"/>
    <w:rsid w:val="00D329C9"/>
    <w:rsid w:val="00D36D19"/>
    <w:rsid w:val="00D40132"/>
    <w:rsid w:val="00D43735"/>
    <w:rsid w:val="00D4409B"/>
    <w:rsid w:val="00D46D94"/>
    <w:rsid w:val="00D50F25"/>
    <w:rsid w:val="00D53DA5"/>
    <w:rsid w:val="00D63251"/>
    <w:rsid w:val="00D72DC6"/>
    <w:rsid w:val="00D74746"/>
    <w:rsid w:val="00D75085"/>
    <w:rsid w:val="00D769FE"/>
    <w:rsid w:val="00D82FA2"/>
    <w:rsid w:val="00D9080E"/>
    <w:rsid w:val="00D93C79"/>
    <w:rsid w:val="00D9558A"/>
    <w:rsid w:val="00D96274"/>
    <w:rsid w:val="00DA1C5E"/>
    <w:rsid w:val="00DA2621"/>
    <w:rsid w:val="00DA39D7"/>
    <w:rsid w:val="00DB2832"/>
    <w:rsid w:val="00DC630D"/>
    <w:rsid w:val="00DD0EB0"/>
    <w:rsid w:val="00DD1797"/>
    <w:rsid w:val="00DD4AA3"/>
    <w:rsid w:val="00DD634B"/>
    <w:rsid w:val="00DE07C3"/>
    <w:rsid w:val="00E32B8F"/>
    <w:rsid w:val="00E41DEC"/>
    <w:rsid w:val="00E4383F"/>
    <w:rsid w:val="00E507FC"/>
    <w:rsid w:val="00E5402C"/>
    <w:rsid w:val="00E63A1F"/>
    <w:rsid w:val="00E71762"/>
    <w:rsid w:val="00E74809"/>
    <w:rsid w:val="00E76D50"/>
    <w:rsid w:val="00E906F9"/>
    <w:rsid w:val="00E916AA"/>
    <w:rsid w:val="00E94E09"/>
    <w:rsid w:val="00E961D5"/>
    <w:rsid w:val="00EA614D"/>
    <w:rsid w:val="00EA6C50"/>
    <w:rsid w:val="00EB1FF4"/>
    <w:rsid w:val="00EB395B"/>
    <w:rsid w:val="00EB477D"/>
    <w:rsid w:val="00EB7515"/>
    <w:rsid w:val="00EC11BC"/>
    <w:rsid w:val="00EC45DC"/>
    <w:rsid w:val="00EC4A7C"/>
    <w:rsid w:val="00EC4C6F"/>
    <w:rsid w:val="00EC57D8"/>
    <w:rsid w:val="00ED1935"/>
    <w:rsid w:val="00EE0026"/>
    <w:rsid w:val="00EE077C"/>
    <w:rsid w:val="00EE1C9E"/>
    <w:rsid w:val="00F153AA"/>
    <w:rsid w:val="00F17D25"/>
    <w:rsid w:val="00F22D9D"/>
    <w:rsid w:val="00F30DCD"/>
    <w:rsid w:val="00F42CD7"/>
    <w:rsid w:val="00F47E2B"/>
    <w:rsid w:val="00F510C4"/>
    <w:rsid w:val="00F571ED"/>
    <w:rsid w:val="00F64DCF"/>
    <w:rsid w:val="00F67FC7"/>
    <w:rsid w:val="00F712CA"/>
    <w:rsid w:val="00F8305E"/>
    <w:rsid w:val="00F83656"/>
    <w:rsid w:val="00F85D42"/>
    <w:rsid w:val="00F86E18"/>
    <w:rsid w:val="00F95F11"/>
    <w:rsid w:val="00FA2328"/>
    <w:rsid w:val="00FA3BED"/>
    <w:rsid w:val="00FB0233"/>
    <w:rsid w:val="00FB02A2"/>
    <w:rsid w:val="00FB5C5B"/>
    <w:rsid w:val="00FB65B4"/>
    <w:rsid w:val="00FB7903"/>
    <w:rsid w:val="00FD1A85"/>
    <w:rsid w:val="00FD3AC4"/>
    <w:rsid w:val="00FE0A18"/>
    <w:rsid w:val="00FE146D"/>
    <w:rsid w:val="00FF0065"/>
    <w:rsid w:val="00F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26C87"/>
  <w15:docId w15:val="{483CAD6E-48BF-4FEE-B6DA-E11C7A6A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8A524B"/>
    <w:pPr>
      <w:spacing w:after="0"/>
      <w:jc w:val="both"/>
    </w:pPr>
    <w:rPr>
      <w:color w:val="000000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B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F901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F9018" w:themeColor="accent1" w:themeShade="BF"/>
      <w:sz w:val="26"/>
      <w:szCs w:val="26"/>
    </w:rPr>
  </w:style>
  <w:style w:type="paragraph" w:styleId="Heading3">
    <w:name w:val="heading 3"/>
    <w:aliases w:val="Tour Title"/>
    <w:basedOn w:val="Normal"/>
    <w:next w:val="Normal"/>
    <w:link w:val="Heading3Char"/>
    <w:uiPriority w:val="9"/>
    <w:unhideWhenUsed/>
    <w:qFormat/>
    <w:rsid w:val="00825A09"/>
    <w:pPr>
      <w:keepNext/>
      <w:keepLines/>
      <w:spacing w:before="80" w:after="280"/>
      <w:outlineLvl w:val="2"/>
    </w:pPr>
    <w:rPr>
      <w:rFonts w:asciiTheme="majorHAnsi" w:eastAsiaTheme="majorEastAsia" w:hAnsiTheme="majorHAnsi" w:cstheme="majorBidi"/>
      <w:color w:val="95C120" w:themeColor="accent1"/>
      <w:sz w:val="32"/>
      <w:szCs w:val="24"/>
    </w:rPr>
  </w:style>
  <w:style w:type="paragraph" w:styleId="Heading4">
    <w:name w:val="heading 4"/>
    <w:aliases w:val="Day Title"/>
    <w:basedOn w:val="Normal"/>
    <w:next w:val="Normal"/>
    <w:link w:val="Heading4Char"/>
    <w:uiPriority w:val="9"/>
    <w:unhideWhenUsed/>
    <w:qFormat/>
    <w:rsid w:val="007F521C"/>
    <w:pPr>
      <w:keepNext/>
      <w:keepLines/>
      <w:spacing w:before="200" w:after="80"/>
      <w:outlineLvl w:val="3"/>
    </w:pPr>
    <w:rPr>
      <w:rFonts w:asciiTheme="majorHAnsi" w:eastAsiaTheme="majorEastAsia" w:hAnsiTheme="majorHAnsi" w:cstheme="majorBidi"/>
      <w:iCs/>
      <w:sz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2C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2C2"/>
  </w:style>
  <w:style w:type="paragraph" w:styleId="Footer">
    <w:name w:val="footer"/>
    <w:basedOn w:val="Normal"/>
    <w:link w:val="FooterChar"/>
    <w:uiPriority w:val="99"/>
    <w:unhideWhenUsed/>
    <w:rsid w:val="007F42C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2C2"/>
  </w:style>
  <w:style w:type="table" w:styleId="TableGrid">
    <w:name w:val="Table Grid"/>
    <w:basedOn w:val="TableNormal"/>
    <w:uiPriority w:val="39"/>
    <w:rsid w:val="007F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7F42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32BBF"/>
    <w:rPr>
      <w:rFonts w:asciiTheme="majorHAnsi" w:eastAsiaTheme="majorEastAsia" w:hAnsiTheme="majorHAnsi" w:cstheme="majorBidi"/>
      <w:color w:val="6F901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2BBF"/>
    <w:rPr>
      <w:rFonts w:asciiTheme="majorHAnsi" w:eastAsiaTheme="majorEastAsia" w:hAnsiTheme="majorHAnsi" w:cstheme="majorBidi"/>
      <w:color w:val="6F9018" w:themeColor="accent1" w:themeShade="BF"/>
      <w:sz w:val="26"/>
      <w:szCs w:val="26"/>
    </w:rPr>
  </w:style>
  <w:style w:type="character" w:customStyle="1" w:styleId="Heading3Char">
    <w:name w:val="Heading 3 Char"/>
    <w:aliases w:val="Tour Title Char"/>
    <w:basedOn w:val="DefaultParagraphFont"/>
    <w:link w:val="Heading3"/>
    <w:uiPriority w:val="9"/>
    <w:rsid w:val="00825A09"/>
    <w:rPr>
      <w:rFonts w:asciiTheme="majorHAnsi" w:eastAsiaTheme="majorEastAsia" w:hAnsiTheme="majorHAnsi" w:cstheme="majorBidi"/>
      <w:color w:val="95C120" w:themeColor="accent1"/>
      <w:sz w:val="32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5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5B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aliases w:val="Day Title Char"/>
    <w:basedOn w:val="DefaultParagraphFont"/>
    <w:link w:val="Heading4"/>
    <w:uiPriority w:val="9"/>
    <w:rsid w:val="007F521C"/>
    <w:rPr>
      <w:rFonts w:asciiTheme="majorHAnsi" w:eastAsiaTheme="majorEastAsia" w:hAnsiTheme="majorHAnsi" w:cstheme="majorBidi"/>
      <w:iCs/>
      <w:color w:val="000000" w:themeColor="text1"/>
      <w:sz w:val="24"/>
      <w:u w:val="single"/>
      <w:lang w:val="en-US"/>
    </w:rPr>
  </w:style>
  <w:style w:type="table" w:customStyle="1" w:styleId="InvoiceTable">
    <w:name w:val="Invoice Table"/>
    <w:basedOn w:val="TableNormal"/>
    <w:uiPriority w:val="99"/>
    <w:rsid w:val="00177B28"/>
    <w:pPr>
      <w:spacing w:before="60" w:after="60" w:line="240" w:lineRule="auto"/>
      <w:ind w:left="144" w:right="144"/>
    </w:pPr>
    <w:rPr>
      <w:color w:val="4C483D" w:themeColor="text2"/>
      <w:sz w:val="20"/>
      <w:szCs w:val="20"/>
      <w:lang w:val="en-US"/>
    </w:rPr>
    <w:tblPr>
      <w:tblBorders>
        <w:insideH w:val="single" w:sz="4" w:space="0" w:color="9B9482" w:themeColor="text2" w:themeTint="99"/>
      </w:tblBorders>
      <w:tblCellMar>
        <w:left w:w="0" w:type="dxa"/>
        <w:right w:w="0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5C120" w:themeFill="accent1"/>
        <w:vAlign w:val="bottom"/>
      </w:tcPr>
    </w:tblStylePr>
    <w:tblStylePr w:type="lastRow">
      <w:pPr>
        <w:wordWrap/>
        <w:jc w:val="right"/>
      </w:pPr>
      <w:rPr>
        <w:b/>
      </w:rPr>
      <w:tblPr/>
      <w:tcPr>
        <w:tcBorders>
          <w:top w:val="nil"/>
          <w:bottom w:val="single" w:sz="4" w:space="0" w:color="C5E66C" w:themeColor="accent1" w:themeTint="99"/>
        </w:tcBorders>
      </w:tcPr>
    </w:tblStylePr>
  </w:style>
  <w:style w:type="paragraph" w:styleId="NoSpacing">
    <w:name w:val="No Spacing"/>
    <w:uiPriority w:val="1"/>
    <w:qFormat/>
    <w:rsid w:val="00DC630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25A09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en-IE"/>
    </w:rPr>
  </w:style>
  <w:style w:type="paragraph" w:styleId="NormalWeb">
    <w:name w:val="Normal (Web)"/>
    <w:basedOn w:val="Normal"/>
    <w:uiPriority w:val="99"/>
    <w:unhideWhenUsed/>
    <w:rsid w:val="00F153A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IE" w:eastAsia="en-IE"/>
    </w:rPr>
  </w:style>
  <w:style w:type="character" w:styleId="Hyperlink">
    <w:name w:val="Hyperlink"/>
    <w:unhideWhenUsed/>
    <w:rsid w:val="00BA21C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2B18"/>
    <w:pPr>
      <w:spacing w:line="240" w:lineRule="auto"/>
      <w:jc w:val="left"/>
    </w:pPr>
    <w:rPr>
      <w:rFonts w:ascii="Consolas" w:eastAsia="Calibri" w:hAnsi="Consolas" w:cs="Times New Roman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2B18"/>
    <w:rPr>
      <w:rFonts w:ascii="Consolas" w:eastAsia="Calibri" w:hAnsi="Consolas" w:cs="Times New Roman"/>
      <w:sz w:val="21"/>
      <w:szCs w:val="21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069EF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IE" w:eastAsia="en-I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069EF"/>
    <w:rPr>
      <w:rFonts w:ascii="Arial" w:eastAsia="Times New Roman" w:hAnsi="Arial" w:cs="Arial"/>
      <w:vanish/>
      <w:sz w:val="16"/>
      <w:szCs w:val="16"/>
      <w:lang w:eastAsia="en-IE"/>
    </w:rPr>
  </w:style>
  <w:style w:type="character" w:styleId="Strong">
    <w:name w:val="Strong"/>
    <w:basedOn w:val="DefaultParagraphFont"/>
    <w:uiPriority w:val="22"/>
    <w:qFormat/>
    <w:rsid w:val="001B7FD4"/>
    <w:rPr>
      <w:b/>
      <w:bCs/>
    </w:rPr>
  </w:style>
  <w:style w:type="character" w:customStyle="1" w:styleId="c1">
    <w:name w:val="c1"/>
    <w:basedOn w:val="DefaultParagraphFont"/>
    <w:rsid w:val="00F22D9D"/>
  </w:style>
  <w:style w:type="character" w:styleId="CommentReference">
    <w:name w:val="annotation reference"/>
    <w:basedOn w:val="DefaultParagraphFont"/>
    <w:uiPriority w:val="99"/>
    <w:semiHidden/>
    <w:unhideWhenUsed/>
    <w:rsid w:val="00D96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2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274"/>
    <w:rPr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2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274"/>
    <w:rPr>
      <w:b/>
      <w:bCs/>
      <w:color w:val="000000" w:themeColor="text1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1292E"/>
    <w:pPr>
      <w:spacing w:line="240" w:lineRule="auto"/>
      <w:ind w:left="720"/>
      <w:jc w:val="left"/>
    </w:pPr>
    <w:rPr>
      <w:rFonts w:ascii="Calibri" w:hAnsi="Calibri" w:cs="Times New Roman"/>
      <w:color w:val="auto"/>
      <w:lang w:val="en-IE" w:eastAsia="en-IE"/>
    </w:rPr>
  </w:style>
  <w:style w:type="paragraph" w:customStyle="1" w:styleId="Content">
    <w:name w:val="Content"/>
    <w:basedOn w:val="Normal"/>
    <w:link w:val="ContentChar"/>
    <w:qFormat/>
    <w:rsid w:val="0031292E"/>
    <w:pPr>
      <w:spacing w:before="60" w:line="240" w:lineRule="auto"/>
      <w:ind w:left="144" w:right="144"/>
    </w:pPr>
    <w:rPr>
      <w:sz w:val="20"/>
      <w:szCs w:val="20"/>
    </w:rPr>
  </w:style>
  <w:style w:type="character" w:customStyle="1" w:styleId="ContentChar">
    <w:name w:val="Content Char"/>
    <w:basedOn w:val="DefaultParagraphFont"/>
    <w:link w:val="Content"/>
    <w:rsid w:val="0031292E"/>
    <w:rPr>
      <w:color w:val="000000" w:themeColor="text1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15E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://www.travelinsured.com/agency?agency=4778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://www.wadetours.com/" TargetMode="External"/><Relationship Id="rId10" Type="http://schemas.openxmlformats.org/officeDocument/2006/relationships/endnotes" Target="endnotes.xml"/><Relationship Id="rId19" Type="http://schemas.openxmlformats.org/officeDocument/2006/relationships/image" Target="https://fbcdn-sphotos-d-a.akamaihd.net/hphotos-ak-xpf1/v/t1.0-9/11041746_10153093065640629_9105172895453625479_n.jpg?oh=05427dcd530cb14162fe4d308d3a7d58&amp;oe=55BC7423&amp;__gda__=1438363484_eb4de5107f1276bd36de02482851b9f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http://farm4.static.flickr.com/3462/3896685980_6a7c557411.jpg" TargetMode="External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\Dropbox\Enchanted%20Ireland%20Tours%20Office%20Templates\EIT%20Itinerary.dotx" TargetMode="External"/></Relationships>
</file>

<file path=word/theme/theme1.xml><?xml version="1.0" encoding="utf-8"?>
<a:theme xmlns:a="http://schemas.openxmlformats.org/drawingml/2006/main" name="Office Theme">
  <a:themeElements>
    <a:clrScheme name="Enchanted Ireland Color Schem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95C120"/>
      </a:accent1>
      <a:accent2>
        <a:srgbClr val="3E5F31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000000"/>
      </a:hlink>
      <a:folHlink>
        <a:srgbClr val="000000"/>
      </a:folHlink>
    </a:clrScheme>
    <a:fontScheme name="Enchanted Ireland">
      <a:majorFont>
        <a:latin typeface="Gill Sans Std"/>
        <a:ea typeface=""/>
        <a:cs typeface=""/>
      </a:majorFont>
      <a:minorFont>
        <a:latin typeface="Gill Sans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bdd74-3a49-4c35-b204-4090a90a623a">
      <Terms xmlns="http://schemas.microsoft.com/office/infopath/2007/PartnerControls"/>
    </lcf76f155ced4ddcb4097134ff3c332f>
    <TaxCatchAll xmlns="a5b0efe3-5ead-4647-a55d-ebb301e7b3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495D1EC42244480E9D91058765677" ma:contentTypeVersion="14" ma:contentTypeDescription="Create a new document." ma:contentTypeScope="" ma:versionID="6597f658f3537cc7eb7fa4a994cf8c64">
  <xsd:schema xmlns:xsd="http://www.w3.org/2001/XMLSchema" xmlns:xs="http://www.w3.org/2001/XMLSchema" xmlns:p="http://schemas.microsoft.com/office/2006/metadata/properties" xmlns:ns2="988bdd74-3a49-4c35-b204-4090a90a623a" xmlns:ns3="a5b0efe3-5ead-4647-a55d-ebb301e7b35d" targetNamespace="http://schemas.microsoft.com/office/2006/metadata/properties" ma:root="true" ma:fieldsID="39d3978971275023318988c06ff7e255" ns2:_="" ns3:_="">
    <xsd:import namespace="988bdd74-3a49-4c35-b204-4090a90a623a"/>
    <xsd:import namespace="a5b0efe3-5ead-4647-a55d-ebb301e7b3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dd74-3a49-4c35-b204-4090a90a6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3211399-ecc3-4c28-8b5e-553e0cc14f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0efe3-5ead-4647-a55d-ebb301e7b3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caa89e6-e802-4ad6-92cc-3fb3576393e5}" ma:internalName="TaxCatchAll" ma:showField="CatchAllData" ma:web="a5b0efe3-5ead-4647-a55d-ebb301e7b3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1DC7-1E28-408F-AEC3-2BECCBAE61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BC4E0-BB14-4A06-9889-8A82556ACB14}">
  <ds:schemaRefs>
    <ds:schemaRef ds:uri="http://schemas.microsoft.com/office/2006/metadata/properties"/>
    <ds:schemaRef ds:uri="http://schemas.microsoft.com/office/infopath/2007/PartnerControls"/>
    <ds:schemaRef ds:uri="988bdd74-3a49-4c35-b204-4090a90a623a"/>
    <ds:schemaRef ds:uri="a5b0efe3-5ead-4647-a55d-ebb301e7b35d"/>
  </ds:schemaRefs>
</ds:datastoreItem>
</file>

<file path=customXml/itemProps3.xml><?xml version="1.0" encoding="utf-8"?>
<ds:datastoreItem xmlns:ds="http://schemas.openxmlformats.org/officeDocument/2006/customXml" ds:itemID="{EDF56F76-CFE2-4ECA-93DB-B3AA20191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bdd74-3a49-4c35-b204-4090a90a623a"/>
    <ds:schemaRef ds:uri="a5b0efe3-5ead-4647-a55d-ebb301e7b3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FFFE88-CD75-4B25-8345-D6272B3F3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EIT Itinerary.dotx</Template>
  <TotalTime>100</TotalTime>
  <Pages>5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Itinerary Template</vt:lpstr>
    </vt:vector>
  </TitlesOfParts>
  <Company/>
  <LinksUpToDate>false</LinksUpToDate>
  <CharactersWithSpaces>12839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Itinerary Template</dc:title>
  <dc:subject/>
  <dc:creator>Sean Fenton</dc:creator>
  <cp:keywords>enchantedireland;itinerary</cp:keywords>
  <cp:lastModifiedBy>Crystal DeLorenzo</cp:lastModifiedBy>
  <cp:revision>8</cp:revision>
  <cp:lastPrinted>2024-11-11T19:19:00Z</cp:lastPrinted>
  <dcterms:created xsi:type="dcterms:W3CDTF">2025-01-08T17:31:00Z</dcterms:created>
  <dcterms:modified xsi:type="dcterms:W3CDTF">2025-01-08T19:05:00Z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0x010100BC5495D1EC42244480E9D91058765677</vt:lpwstr>
  </property>
  <property fmtid="{D5CDD505-2E9C-101B-9397-08002B2CF9AE}" pid="3" name="MediaServiceImageTags">
    <vt:lpwstr/>
  </property>
</Properties>
</file>